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 w:val="24"/>
          <w:szCs w:val="20"/>
          <w:rFonts w:ascii="Arial" w:hAnsi="Arial" w:cs="Times New Roman"/>
          <w:color w:val="008080"/>
          <w:lang w:val="en-US"/>
        </w:rPr>
      </w:pPr>
      <w:r>
        <w:rPr>
          <w:rFonts w:ascii="Arial" w:hAnsi="Arial"/>
          <w:color w:val="008080"/>
          <w:sz w:val="24"/>
        </w:rPr>
      </w:r>
      <w:r/>
    </w:p>
    <w:p>
      <w:pPr>
        <w:pStyle w:val="Title"/>
        <w:tabs>
          <w:tab w:val="left" w:pos="8460" w:leader="none"/>
        </w:tabs>
        <w:ind w:left="720" w:hanging="0"/>
      </w:pPr>
      <w:r>
        <w:rPr>
          <w:rFonts w:ascii="Arial" w:hAnsi="Arial"/>
          <w:color w:val="008080"/>
          <w:sz w:val="24"/>
        </w:rPr>
        <w:t>201</w:t>
      </w:r>
      <w:r>
        <w:rPr>
          <w:rFonts w:ascii="Arial" w:hAnsi="Arial"/>
          <w:color w:val="008080"/>
          <w:sz w:val="24"/>
        </w:rPr>
        <w:t>9</w:t>
      </w:r>
      <w:r>
        <w:rPr>
          <w:rFonts w:ascii="Arial" w:hAnsi="Arial"/>
          <w:color w:val="008080"/>
          <w:sz w:val="24"/>
        </w:rPr>
        <w:t xml:space="preserve"> SOUTH WEST HIGH SCHOOLS</w:t>
      </w:r>
      <w:r/>
    </w:p>
    <w:p>
      <w:pPr>
        <w:pStyle w:val="Subtitle"/>
        <w:tabs>
          <w:tab w:val="left" w:pos="8460" w:leader="none"/>
        </w:tabs>
        <w:rPr>
          <w:sz w:val="24"/>
          <w:sz w:val="24"/>
          <w:rFonts w:ascii="Arial" w:hAnsi="Arial"/>
        </w:rPr>
      </w:pPr>
      <w:r>
        <w:rPr>
          <w:rFonts w:ascii="Arial" w:hAnsi="Arial"/>
          <w:sz w:val="24"/>
        </w:rPr>
        <w:t>SWIMMING CARNIVAL PROGRAM</w:t>
      </w:r>
      <w:r/>
    </w:p>
    <w:p>
      <w:pPr>
        <w:pStyle w:val="Subtitle"/>
        <w:tabs>
          <w:tab w:val="left" w:pos="8460" w:leader="none"/>
        </w:tabs>
        <w:rPr>
          <w:sz w:val="24"/>
          <w:b/>
          <w:sz w:val="24"/>
          <w:b/>
          <w:szCs w:val="20"/>
          <w:rFonts w:ascii="Arial" w:hAnsi="Arial" w:cs="Times New Roman"/>
          <w:color w:val="008080"/>
          <w:lang w:val="en-AU"/>
        </w:rPr>
      </w:pPr>
      <w:r>
        <w:rPr>
          <w:rFonts w:ascii="Arial" w:hAnsi="Arial"/>
          <w:sz w:val="24"/>
        </w:rPr>
      </w:r>
      <w:r/>
    </w:p>
    <w:tbl>
      <w:tblPr>
        <w:tblW w:w="108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658"/>
        <w:gridCol w:w="615"/>
        <w:gridCol w:w="4227"/>
        <w:gridCol w:w="891"/>
        <w:gridCol w:w="1471"/>
        <w:gridCol w:w="736"/>
        <w:gridCol w:w="1494"/>
        <w:gridCol w:w="787"/>
      </w:tblGrid>
      <w:tr>
        <w:trPr>
          <w:tblHeader w:val="true"/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Event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Time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Details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Division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Record Holder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Year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School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Time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9.30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9.32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9.34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9.36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9.38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9.40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9.42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28.19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9.44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 Dnigjan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Bunbury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29.28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9.46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8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9.48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Girls Yr 8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</w:t>
            </w:r>
            <w:r>
              <w:rPr>
                <w:rFonts w:cs="Arial" w:ascii="Arial" w:hAnsi="Arial"/>
              </w:rPr>
              <w:t>11.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9.50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Freestyle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9.52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Freestyle -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9.54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Freestyle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9.56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Freestyle –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2"/>
              <w:tabs>
                <w:tab w:val="left" w:pos="8460" w:leader="none"/>
              </w:tabs>
              <w:jc w:val="center"/>
              <w:rPr>
                <w:sz w:val="20"/>
                <w:i w:val="false"/>
                <w:sz w:val="20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  <w:sz w:val="20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</w:t>
            </w:r>
            <w:r>
              <w:rPr>
                <w:rFonts w:cs="Arial" w:ascii="Arial" w:hAnsi="Arial"/>
              </w:rPr>
              <w:t>15.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9.58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Freestyle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2"/>
              <w:tabs>
                <w:tab w:val="left" w:pos="8460" w:leader="none"/>
              </w:tabs>
              <w:jc w:val="center"/>
              <w:rPr>
                <w:sz w:val="20"/>
                <w:i w:val="false"/>
                <w:sz w:val="20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  <w:sz w:val="20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2011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27.08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10.00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Freestyle –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2"/>
              <w:tabs>
                <w:tab w:val="left" w:pos="8460" w:leader="none"/>
              </w:tabs>
              <w:jc w:val="center"/>
              <w:rPr>
                <w:sz w:val="20"/>
                <w:i w:val="false"/>
                <w:sz w:val="20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  <w:sz w:val="20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H. Corrigan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1999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Busselton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28.03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10.02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10.04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10.06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10.08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10.10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10.12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10.14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25.83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10.16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Parfitt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2003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28.88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10.18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10.20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10.22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10.24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10.26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10.28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10.30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S. Barry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1998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Australind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26.34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10.32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K. Bird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28.48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10.34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10.36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D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10.38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10.40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-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C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10.42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10.44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10.46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25.75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10.48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Freestyle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K. Bird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28.48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10.50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Butterfly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30.92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10.52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Butterfly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 Hasson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Australind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32.75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10.54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Butterfly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2011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29.51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10.56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Butterfly –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S. Hallett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1999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Bunbury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31.03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10.58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Butterfly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27.86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11.00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Butterfly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Parfitt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2003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32.10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11.02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Butterfly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C. Tucker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28.09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11.04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Butterfly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E. Pedrick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2016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Margaret River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30.57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11.06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Butterfly – Boys Yr 11 &amp; Over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27.73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11.08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Butterfly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S. Miller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Margaret River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31.35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11.10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Backstroke – Boys Open (NC event)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A. Bertelli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Australind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1.08.69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11.12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Backstroke – Girls Open (NC event)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K. Bird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1.11.06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11.14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11.16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11.18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38.56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11.20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 Hasson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Australind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39.66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11.22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Breaststroke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11.24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8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11.26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8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T. Hamel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Eaton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38.17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Style w:val="Annotationreference"/>
                <w:rFonts w:cs="Arial" w:ascii="Arial" w:hAnsi="Arial"/>
                <w:sz w:val="20"/>
              </w:rPr>
              <w:t>11.28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Breaststroke –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M. Stewart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2016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BCC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39.00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11.30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11.32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11.34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34.32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11.36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</w:pPr>
            <w:r>
              <w:rPr>
                <w:rFonts w:cs="Arial" w:ascii="Arial" w:hAnsi="Arial"/>
              </w:rPr>
              <w:t>M. Stewart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</w:pPr>
            <w:r>
              <w:rPr>
                <w:rFonts w:cs="Arial" w:ascii="Arial" w:hAnsi="Arial"/>
              </w:rPr>
              <w:t>2017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</w:pPr>
            <w:r>
              <w:rPr>
                <w:rFonts w:cs="Arial" w:ascii="Arial" w:hAnsi="Arial"/>
              </w:rPr>
              <w:t>BCC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</w:pPr>
            <w:r>
              <w:rPr>
                <w:rFonts w:cs="Arial" w:ascii="Arial" w:hAnsi="Arial"/>
              </w:rPr>
              <w:t>38.05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11.38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11.40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11.42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C. Tucker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33.33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11.44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C. Fearn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1991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Collie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37.49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11.46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Heading3"/>
              <w:tabs>
                <w:tab w:val="left" w:pos="8460" w:leader="none"/>
              </w:tabs>
              <w:jc w:val="center"/>
              <w:rPr>
                <w:i w:val="false"/>
                <w:i w:val="false"/>
                <w:rFonts w:ascii="Arial" w:hAnsi="Arial" w:cs="Arial"/>
              </w:rPr>
            </w:pPr>
            <w:r>
              <w:rPr>
                <w:rFonts w:cs="Arial" w:ascii="Arial" w:hAnsi="Arial"/>
                <w:i w:val="false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11.48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11.50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C. Tucker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33.33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11.52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Breaststroke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C. Fearn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1991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Collie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37.49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10 minute Lunch Break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12.02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Freestyle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1.01.86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12.04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Freestryle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 Dingjan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Bunbury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1.04.07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12.06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100m Freestyle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1.00.46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12.08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100m Freestyle –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</w:pPr>
            <w:r>
              <w:rPr>
                <w:rFonts w:cs="Arial" w:ascii="Arial" w:hAnsi="Arial"/>
              </w:rPr>
              <w:t>L. Jones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</w:pPr>
            <w:r>
              <w:rPr>
                <w:rFonts w:cs="Arial" w:ascii="Arial" w:hAnsi="Arial"/>
              </w:rPr>
              <w:t>2017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</w:pPr>
            <w:r>
              <w:rPr>
                <w:rFonts w:cs="Arial" w:ascii="Arial" w:hAnsi="Arial"/>
              </w:rPr>
              <w:t>Margaret River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</w:pPr>
            <w:r>
              <w:rPr>
                <w:rFonts w:cs="Arial" w:ascii="Arial" w:hAnsi="Arial"/>
              </w:rPr>
              <w:t>1.06.28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12.10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Freestyle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.Kendall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56.47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12.12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Freestyle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Parfitt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2003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1.03.83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12.14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Freestyle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A. Bertelli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Australind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57.96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12.16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Freestyle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C. Plater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Harvey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1.02.20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12.18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Freestyle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2013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56.31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12.20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Freestyle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C. Plater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Harvey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1.02.20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12.22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Girls Yr 10 &amp; Under Medley Relay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1991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2.18.79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12.24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Boys Yr 10 &amp; Under Medley Relay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</w:pPr>
            <w:r>
              <w:rPr>
                <w:rFonts w:cs="Arial" w:ascii="Arial" w:hAnsi="Arial"/>
              </w:rPr>
              <w:t>2017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</w:pPr>
            <w:r>
              <w:rPr>
                <w:rFonts w:cs="Arial" w:ascii="Arial" w:hAnsi="Arial"/>
              </w:rPr>
              <w:t>BCC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</w:pPr>
            <w:r>
              <w:rPr>
                <w:rFonts w:cs="Arial" w:ascii="Arial" w:hAnsi="Arial"/>
              </w:rPr>
              <w:t>2.13.88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12.26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Girls Yr 11 &amp; Over Medley Relay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2005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2.24.07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12.28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Boys Yr 11 &amp; Over Medley Relay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2.14.40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12.30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12.32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12.34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K. Richings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2016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BCC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33.96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12.36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 McLachlan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34.19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12.38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Backstroke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12.40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8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12.42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Backstroke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33.85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12.44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50m Backstroke –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E. McLachlan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2003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34.25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12.46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12.48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12.50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bookmarkStart w:id="0" w:name="OLE_LINK1"/>
            <w:r>
              <w:rPr>
                <w:rFonts w:cs="Arial" w:ascii="Arial" w:hAnsi="Arial"/>
              </w:rPr>
              <w:t xml:space="preserve">50m Backstroke </w:t>
            </w:r>
            <w:bookmarkEnd w:id="0"/>
            <w:r>
              <w:rPr>
                <w:rFonts w:cs="Arial" w:ascii="Arial" w:hAnsi="Arial"/>
              </w:rPr>
              <w:t>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31.28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12.52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E. McLachlan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33.91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12.54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12.56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12.58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A. Bertelli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2001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Australind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32.49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K. Bird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33.64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B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M. Buschbeck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2013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30.83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1.08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50m Backstroke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Z. Clark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2016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Bunbury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33.02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Breaststroke – Girls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 Harvey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1987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Collie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1.28.69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Breaststroke – Boys Yr 7 &amp; Under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1.24.36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100m Breaststroke – Girls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M. Stewart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2016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BCC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1.27.19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100m Breaststroke – Boys Yr 8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B. Hitchcock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1985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Collie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1.21.98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Breaststroke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B. Hitchcock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2006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1.22.54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Breaststroke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J. Kendall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1.16.39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Breaststroke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K. Bird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1.21.85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Breaststroke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 Youard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1.13.06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100m Breaststroke – Girls Yr 11 &amp; Over 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K. Bird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1.21.85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100m Breaststroke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Div A</w:t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 Youard</w:t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1.13.06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117.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1.30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Girls Year 7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2002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2.20.60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118.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1.34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Boys Year 7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1984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2.18.16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119.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1.38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Girls Yr 8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2003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2.10.55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120.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1.42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Boys Yr 8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1986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Collie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2.10.24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121.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1.46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Girls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2004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2.12.10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122.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1.50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Boys Yr 9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2000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Newton Moore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2.00.09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1.54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Girls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1997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Collie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2.08.95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124.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1.58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Boys Yr 10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1998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Busselton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1.55.18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125.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2.02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Girls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</w:pPr>
            <w:r>
              <w:rPr>
                <w:rFonts w:cs="Arial" w:ascii="Arial" w:hAnsi="Arial"/>
              </w:rPr>
              <w:t>2017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</w:pPr>
            <w:r>
              <w:rPr>
                <w:rFonts w:cs="Arial" w:ascii="Arial" w:hAnsi="Arial"/>
              </w:rPr>
              <w:t>BCC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</w:pPr>
            <w:r>
              <w:rPr>
                <w:rFonts w:cs="Arial" w:ascii="Arial" w:hAnsi="Arial"/>
              </w:rPr>
              <w:t>2.08.13</w:t>
            </w:r>
            <w:r/>
          </w:p>
        </w:tc>
      </w:tr>
      <w:tr>
        <w:trPr>
          <w:trHeight w:val="284" w:hRule="atLeast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126.</w:t>
            </w:r>
            <w:r/>
          </w:p>
        </w:tc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2.06</w:t>
            </w:r>
            <w:r/>
          </w:p>
        </w:tc>
        <w:tc>
          <w:tcPr>
            <w:tcW w:w="4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x 50m Freestyle Relay – Boys Yr 11 &amp; Over</w:t>
            </w:r>
            <w:r/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rPr>
                <w:sz w:val="20"/>
                <w:sz w:val="20"/>
                <w:szCs w:val="20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  <w:r/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center"/>
            </w:pPr>
            <w:r>
              <w:rPr>
                <w:rFonts w:cs="Arial" w:ascii="Arial" w:hAnsi="Arial"/>
              </w:rPr>
              <w:t>2017</w:t>
            </w:r>
            <w:r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</w:pPr>
            <w:r>
              <w:rPr>
                <w:rFonts w:cs="Arial" w:ascii="Arial" w:hAnsi="Arial"/>
              </w:rPr>
              <w:t>Bunbury</w:t>
            </w:r>
            <w:r/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2" w:type="dxa"/>
            </w:tcMar>
            <w:vAlign w:val="center"/>
          </w:tcPr>
          <w:p>
            <w:pPr>
              <w:pStyle w:val="Normal"/>
              <w:tabs>
                <w:tab w:val="left" w:pos="8460" w:leader="none"/>
              </w:tabs>
              <w:jc w:val="right"/>
            </w:pPr>
            <w:r>
              <w:rPr>
                <w:rFonts w:cs="Arial" w:ascii="Arial" w:hAnsi="Arial"/>
              </w:rPr>
              <w:t>1.54.45</w:t>
            </w:r>
            <w:r/>
          </w:p>
        </w:tc>
      </w:tr>
    </w:tbl>
    <w:p>
      <w:pPr>
        <w:pStyle w:val="Normal"/>
        <w:tabs>
          <w:tab w:val="left" w:pos="8460" w:leader="none"/>
        </w:tabs>
        <w:rPr>
          <w:sz w:val="18"/>
          <w:sz w:val="18"/>
          <w:szCs w:val="20"/>
          <w:rFonts w:ascii="Times New Roman" w:hAnsi="Times New Roman" w:cs="Times New Roman"/>
          <w:lang w:val="en-US"/>
        </w:rPr>
      </w:pPr>
      <w:r>
        <w:rPr>
          <w:sz w:val="18"/>
        </w:rPr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6"/>
  <w:defaultTabStop w:val="720"/>
  <w:compat/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MS Mincho" w:cs="Calibri"/>
        <w:szCs w:val="22"/>
        <w:lang w:val="en-AU" w:eastAsia="en-AU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locked="1" w:name="Normal"/>
    <w:lsdException w:qFormat="1" w:semiHidden="0" w:uiPriority="0" w:locked="1" w:name="heading 1"/>
    <w:lsdException w:qFormat="1" w:semiHidden="0" w:uiPriority="0" w:locked="1" w:name="heading 2"/>
    <w:lsdException w:qFormat="1" w:semiHidden="0" w:uiPriority="0" w:locked="1" w:name="heading 3"/>
    <w:lsdException w:qFormat="1" w:semiHidden="0" w:uiPriority="0" w:locked="1" w:name="heading 4"/>
    <w:lsdException w:qFormat="1" w:unhideWhenUsed="1" w:uiPriority="0" w:locked="1" w:name="heading 5"/>
    <w:lsdException w:qFormat="1" w:unhideWhenUsed="1" w:uiPriority="0" w:locked="1" w:name="heading 6"/>
    <w:lsdException w:qFormat="1" w:unhideWhenUsed="1" w:uiPriority="0" w:locked="1" w:name="heading 7"/>
    <w:lsdException w:qFormat="1" w:unhideWhenUsed="1" w:uiPriority="0" w:locked="1" w:name="heading 8"/>
    <w:lsdException w:qFormat="1" w:unhideWhenUsed="1" w:uiPriority="0" w:locked="1" w:name="heading 9"/>
    <w:lsdException w:unhideWhenUsed="1" w:name="index 1"/>
    <w:lsdException w:unhideWhenUsed="1" w:name="index 2"/>
    <w:lsdException w:unhideWhenUsed="1" w:name="index 3"/>
    <w:lsdException w:unhideWhenUsed="1" w:name="index 4"/>
    <w:lsdException w:unhideWhenUsed="1" w:name="index 5"/>
    <w:lsdException w:unhideWhenUsed="1" w:name="index 6"/>
    <w:lsdException w:unhideWhenUsed="1" w:name="index 7"/>
    <w:lsdException w:unhideWhenUsed="1" w:name="index 8"/>
    <w:lsdException w:unhideWhenUsed="1" w:name="index 9"/>
    <w:lsdException w:semiHidden="0" w:uiPriority="0" w:locked="1" w:name="toc 1"/>
    <w:lsdException w:semiHidden="0" w:uiPriority="0" w:locked="1" w:name="toc 2"/>
    <w:lsdException w:semiHidden="0" w:uiPriority="0" w:locked="1" w:name="toc 3"/>
    <w:lsdException w:semiHidden="0" w:uiPriority="0" w:locked="1" w:name="toc 4"/>
    <w:lsdException w:semiHidden="0" w:uiPriority="0" w:locked="1" w:name="toc 5"/>
    <w:lsdException w:semiHidden="0" w:uiPriority="0" w:locked="1" w:name="toc 6"/>
    <w:lsdException w:semiHidden="0" w:uiPriority="0" w:locked="1" w:name="toc 7"/>
    <w:lsdException w:semiHidden="0" w:uiPriority="0" w:locked="1" w:name="toc 8"/>
    <w:lsdException w:semiHidden="0" w:uiPriority="0" w:locked="1" w:name="toc 9"/>
    <w:lsdException w:unhideWhenUsed="1" w:name="Normal Indent"/>
    <w:lsdException w:unhideWhenUsed="1" w:name="footnote text"/>
    <w:lsdException w:semiHidden="0" w:uiPriority="0" w:locked="1" w:name="annotation text"/>
    <w:lsdException w:semiHidden="0" w:uiPriority="0" w:locked="1" w:name="header"/>
    <w:lsdException w:semiHidden="0" w:uiPriority="0" w:locked="1" w:name="footer"/>
    <w:lsdException w:unhideWhenUsed="1" w:name="index heading"/>
    <w:lsdException w:qFormat="1" w:semiHidden="0" w:uiPriority="0" w:locked="1" w:name="caption"/>
    <w:lsdException w:unhideWhenUsed="1" w:name="table of figures"/>
    <w:lsdException w:unhideWhenUsed="1" w:name="envelope address"/>
    <w:lsdException w:unhideWhenUsed="1" w:name="envelope return"/>
    <w:lsdException w:unhideWhenUsed="1" w:name="footnote reference"/>
    <w:lsdException w:semiHidden="0" w:uiPriority="0" w:locked="1" w:name="annotation reference"/>
    <w:lsdException w:unhideWhenUsed="1" w:name="line number"/>
    <w:lsdException w:unhideWhenUsed="1" w:name="page number"/>
    <w:lsdException w:unhideWhenUsed="1" w:name="endnote reference"/>
    <w:lsdException w:unhideWhenUsed="1" w:name="endnote text"/>
    <w:lsdException w:unhideWhenUsed="1" w:name="table of authorities"/>
    <w:lsdException w:unhideWhenUsed="1" w:name="macro"/>
    <w:lsdException w:unhideWhenUsed="1" w:name="toa heading"/>
    <w:lsdException w:unhideWhenUsed="1" w:name="List"/>
    <w:lsdException w:unhideWhenUsed="1" w:name="List Bullet"/>
    <w:lsdException w:unhideWhenUsed="1" w:name="List Number"/>
    <w:lsdException w:unhideWhenUsed="1" w:name="List 2"/>
    <w:lsdException w:unhideWhenUsed="1" w:name="List 3"/>
    <w:lsdException w:unhideWhenUsed="1" w:name="List 4"/>
    <w:lsdException w:unhideWhenUsed="1" w:name="List 5"/>
    <w:lsdException w:unhideWhenUsed="1" w:name="List Bullet 2"/>
    <w:lsdException w:unhideWhenUsed="1" w:name="List Bullet 3"/>
    <w:lsdException w:unhideWhenUsed="1" w:name="List Bullet 4"/>
    <w:lsdException w:unhideWhenUsed="1" w:name="List Bullet 5"/>
    <w:lsdException w:unhideWhenUsed="1" w:name="List Number 2"/>
    <w:lsdException w:unhideWhenUsed="1" w:name="List Number 3"/>
    <w:lsdException w:unhideWhenUsed="1" w:name="List Number 4"/>
    <w:lsdException w:unhideWhenUsed="1" w:name="List Number 5"/>
    <w:lsdException w:qFormat="1" w:semiHidden="0" w:uiPriority="0" w:locked="1" w:name="Title"/>
    <w:lsdException w:unhideWhenUsed="1" w:name="Closing"/>
    <w:lsdException w:unhideWhenUsed="1" w:name="Signature"/>
    <w:lsdException w:semiHidden="0" w:uiPriority="0" w:locked="1" w:name="Default Paragraph Font"/>
    <w:lsdException w:unhideWhenUsed="1" w:name="Body Text"/>
    <w:lsdException w:unhideWhenUsed="1" w:name="Body Text Indent"/>
    <w:lsdException w:unhideWhenUsed="1" w:name="List Continue"/>
    <w:lsdException w:unhideWhenUsed="1" w:name="List Continue 2"/>
    <w:lsdException w:unhideWhenUsed="1" w:name="List Continue 3"/>
    <w:lsdException w:unhideWhenUsed="1" w:name="List Continue 4"/>
    <w:lsdException w:unhideWhenUsed="1" w:name="List Continue 5"/>
    <w:lsdException w:unhideWhenUsed="1" w:name="Message Header"/>
    <w:lsdException w:qFormat="1" w:semiHidden="0" w:uiPriority="0" w:locked="1" w:name="Subtitle"/>
    <w:lsdException w:unhideWhenUsed="1" w:name="Salutation"/>
    <w:lsdException w:unhideWhenUsed="1" w:name="Date"/>
    <w:lsdException w:unhideWhenUsed="1" w:name="Body Text First Indent"/>
    <w:lsdException w:unhideWhenUsed="1" w:name="Body Text First Indent 2"/>
    <w:lsdException w:unhideWhenUsed="1" w:name="Note Heading"/>
    <w:lsdException w:unhideWhenUsed="1" w:name="Body Text 2"/>
    <w:lsdException w:unhideWhenUsed="1" w:name="Body Text 3"/>
    <w:lsdException w:unhideWhenUsed="1" w:name="Body Text Indent 2"/>
    <w:lsdException w:unhideWhenUsed="1" w:name="Body Text Indent 3"/>
    <w:lsdException w:unhideWhenUsed="1" w:name="Block Text"/>
    <w:lsdException w:unhideWhenUsed="1" w:name="Hyperlink"/>
    <w:lsdException w:unhideWhenUsed="1" w:name="FollowedHyperlink"/>
    <w:lsdException w:qFormat="1" w:semiHidden="0" w:uiPriority="0" w:locked="1" w:name="Strong"/>
    <w:lsdException w:qFormat="1" w:semiHidden="0" w:uiPriority="0" w:locked="1" w:name="Emphasis"/>
    <w:lsdException w:unhideWhenUsed="1" w:name="Document Map"/>
    <w:lsdException w:unhideWhenUsed="1" w:name="Plain Text"/>
    <w:lsdException w:unhideWhenUsed="1" w:name="E-mail Signature"/>
    <w:lsdException w:unhideWhenUsed="1" w:name="HTML Top of Form"/>
    <w:lsdException w:unhideWhenUsed="1" w:name="HTML Bottom of Form"/>
    <w:lsdException w:unhideWhenUsed="1" w:name="Normal (Web)"/>
    <w:lsdException w:unhideWhenUsed="1" w:name="HTML Acronym"/>
    <w:lsdException w:unhideWhenUsed="1" w:name="HTML Address"/>
    <w:lsdException w:unhideWhenUsed="1" w:name="HTML Cite"/>
    <w:lsdException w:unhideWhenUsed="1" w:name="HTML Code"/>
    <w:lsdException w:unhideWhenUsed="1" w:name="HTML Definition"/>
    <w:lsdException w:unhideWhenUsed="1" w:name="HTML Keyboard"/>
    <w:lsdException w:unhideWhenUsed="1" w:name="HTML Preformatted"/>
    <w:lsdException w:unhideWhenUsed="1" w:name="HTML Sample"/>
    <w:lsdException w:unhideWhenUsed="1" w:name="HTML Typewriter"/>
    <w:lsdException w:unhideWhenUsed="1" w:name="HTML Variable"/>
    <w:lsdException w:unhideWhenUsed="1" w:name="Normal Table"/>
    <w:lsdException w:unhideWhenUsed="1" w:name="annotation subject"/>
    <w:lsdException w:unhideWhenUsed="1" w:name="No List"/>
    <w:lsdException w:unhideWhenUsed="1" w:name="Outline List 1"/>
    <w:lsdException w:unhideWhenUsed="1" w:name="Outline List 2"/>
    <w:lsdException w:unhideWhenUsed="1" w:name="Outline List 3"/>
    <w:lsdException w:unhideWhenUsed="1" w:name="Table Simple 1"/>
    <w:lsdException w:unhideWhenUsed="1" w:name="Table Simple 2"/>
    <w:lsdException w:unhideWhenUsed="1" w:name="Table Simple 3"/>
    <w:lsdException w:unhideWhenUsed="1" w:name="Table Classic 1"/>
    <w:lsdException w:unhideWhenUsed="1" w:name="Table Classic 2"/>
    <w:lsdException w:unhideWhenUsed="1" w:name="Table Classic 3"/>
    <w:lsdException w:unhideWhenUsed="1" w:name="Table Classic 4"/>
    <w:lsdException w:unhideWhenUsed="1" w:name="Table Colorful 1"/>
    <w:lsdException w:unhideWhenUsed="1" w:name="Table Colorful 2"/>
    <w:lsdException w:unhideWhenUsed="1" w:name="Table Colorful 3"/>
    <w:lsdException w:unhideWhenUsed="1" w:name="Table Columns 1"/>
    <w:lsdException w:unhideWhenUsed="1" w:name="Table Columns 2"/>
    <w:lsdException w:unhideWhenUsed="1" w:name="Table Columns 3"/>
    <w:lsdException w:unhideWhenUsed="1" w:name="Table Columns 4"/>
    <w:lsdException w:unhideWhenUsed="1" w:name="Table Columns 5"/>
    <w:lsdException w:unhideWhenUsed="1" w:name="Table Grid 1"/>
    <w:lsdException w:unhideWhenUsed="1" w:name="Table Grid 2"/>
    <w:lsdException w:unhideWhenUsed="1" w:name="Table Grid 3"/>
    <w:lsdException w:unhideWhenUsed="1" w:name="Table Grid 4"/>
    <w:lsdException w:unhideWhenUsed="1" w:name="Table Grid 5"/>
    <w:lsdException w:unhideWhenUsed="1" w:name="Table Grid 6"/>
    <w:lsdException w:unhideWhenUsed="1" w:name="Table Grid 7"/>
    <w:lsdException w:unhideWhenUsed="1" w:name="Table Grid 8"/>
    <w:lsdException w:unhideWhenUsed="1" w:name="Table List 1"/>
    <w:lsdException w:unhideWhenUsed="1" w:name="Table List 2"/>
    <w:lsdException w:unhideWhenUsed="1" w:name="Table List 3"/>
    <w:lsdException w:unhideWhenUsed="1" w:name="Table List 4"/>
    <w:lsdException w:unhideWhenUsed="1" w:name="Table List 5"/>
    <w:lsdException w:unhideWhenUsed="1" w:name="Table List 6"/>
    <w:lsdException w:unhideWhenUsed="1" w:name="Table List 7"/>
    <w:lsdException w:unhideWhenUsed="1" w:name="Table List 8"/>
    <w:lsdException w:unhideWhenUsed="1" w:name="Table 3D effects 1"/>
    <w:lsdException w:unhideWhenUsed="1" w:name="Table 3D effects 2"/>
    <w:lsdException w:unhideWhenUsed="1" w:name="Table 3D effects 3"/>
    <w:lsdException w:unhideWhenUsed="1" w:name="Table Contemporary"/>
    <w:lsdException w:unhideWhenUsed="1" w:name="Table Elegant"/>
    <w:lsdException w:unhideWhenUsed="1" w:name="Table Professional"/>
    <w:lsdException w:unhideWhenUsed="1" w:name="Table Subtle 1"/>
    <w:lsdException w:unhideWhenUsed="1" w:name="Table Subtle 2"/>
    <w:lsdException w:unhideWhenUsed="1" w:name="Table Web 1"/>
    <w:lsdException w:unhideWhenUsed="1" w:name="Table Web 2"/>
    <w:lsdException w:unhideWhenUsed="1" w:name="Table Web 3"/>
    <w:lsdException w:unhideWhenUsed="1" w:name="Balloon Text"/>
    <w:lsdException w:semiHidden="0" w:uiPriority="0" w:locked="1" w:name="Table Grid"/>
    <w:lsdException w:unhideWhenUs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cs="Times New Roman" w:eastAsia="MS Mincho"/>
      <w:color w:val="auto"/>
      <w:sz w:val="20"/>
      <w:szCs w:val="20"/>
      <w:lang w:val="en-US" w:eastAsia="en-AU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Georgia" w:hAnsi="Georgia"/>
      <w:i/>
      <w:sz w:val="24"/>
      <w:lang w:val="en-AU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rFonts w:ascii="Georgia" w:hAnsi="Georgia"/>
      <w:i/>
      <w:lang w:val="en-AU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Georgia" w:hAnsi="Georgia"/>
      <w:b/>
      <w:lang w:val="en-AU"/>
    </w:rPr>
  </w:style>
  <w:style w:type="character" w:styleId="DefaultParagraphFont" w:default="1">
    <w:name w:val="Default Paragraph Font"/>
    <w:uiPriority w:val="99"/>
    <w:semiHidden/>
    <w:rPr/>
  </w:style>
  <w:style w:type="character" w:styleId="Heading2Char" w:customStyle="1">
    <w:name w:val="Heading 2 Char"/>
    <w:basedOn w:val="DefaultParagraphFont"/>
    <w:link w:val="Heading2"/>
    <w:uiPriority w:val="99"/>
    <w:locked/>
    <w:rPr>
      <w:rFonts w:ascii="Georgia" w:hAnsi="Georgia" w:cs="Times New Roman"/>
      <w:i/>
      <w:sz w:val="20"/>
      <w:szCs w:val="20"/>
      <w:lang w:eastAsia="en-AU"/>
    </w:rPr>
  </w:style>
  <w:style w:type="character" w:styleId="Heading3Char" w:customStyle="1">
    <w:name w:val="Heading 3 Char"/>
    <w:basedOn w:val="DefaultParagraphFont"/>
    <w:link w:val="Heading3"/>
    <w:uiPriority w:val="99"/>
    <w:locked/>
    <w:rPr>
      <w:rFonts w:ascii="Georgia" w:hAnsi="Georgia" w:cs="Times New Roman"/>
      <w:i/>
      <w:sz w:val="20"/>
      <w:szCs w:val="20"/>
      <w:lang w:eastAsia="en-AU"/>
    </w:rPr>
  </w:style>
  <w:style w:type="character" w:styleId="Heading4Char" w:customStyle="1">
    <w:name w:val="Heading 4 Char"/>
    <w:basedOn w:val="DefaultParagraphFont"/>
    <w:link w:val="Heading4"/>
    <w:uiPriority w:val="99"/>
    <w:semiHidden/>
    <w:locked/>
    <w:rPr>
      <w:rFonts w:ascii="Georgia" w:hAnsi="Georgia" w:cs="Times New Roman"/>
      <w:b/>
      <w:sz w:val="20"/>
      <w:szCs w:val="20"/>
      <w:lang w:eastAsia="en-AU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Pr>
      <w:rFonts w:ascii="Times New Roman" w:hAnsi="Times New Roman" w:cs="Times New Roman"/>
      <w:sz w:val="20"/>
      <w:szCs w:val="20"/>
      <w:lang w:val="en-US" w:eastAsia="en-AU"/>
    </w:rPr>
  </w:style>
  <w:style w:type="character" w:styleId="HeaderChar" w:customStyle="1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  <w:lang w:val="en-US" w:eastAsia="en-AU"/>
    </w:rPr>
  </w:style>
  <w:style w:type="character" w:styleId="FooterChar" w:customStyle="1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  <w:lang w:eastAsia="en-AU"/>
    </w:rPr>
  </w:style>
  <w:style w:type="character" w:styleId="TitleChar" w:customStyle="1">
    <w:name w:val="Title Char"/>
    <w:basedOn w:val="DefaultParagraphFont"/>
    <w:link w:val="Title"/>
    <w:uiPriority w:val="99"/>
    <w:locked/>
    <w:rPr>
      <w:rFonts w:ascii="Georgia" w:hAnsi="Georgia" w:cs="Times New Roman"/>
      <w:b/>
      <w:sz w:val="20"/>
      <w:szCs w:val="20"/>
      <w:lang w:eastAsia="en-AU"/>
    </w:rPr>
  </w:style>
  <w:style w:type="character" w:styleId="SubtitleChar" w:customStyle="1">
    <w:name w:val="Subtitle Char"/>
    <w:basedOn w:val="DefaultParagraphFont"/>
    <w:link w:val="Subtitle"/>
    <w:uiPriority w:val="99"/>
    <w:locked/>
    <w:rPr>
      <w:rFonts w:ascii="Georgia" w:hAnsi="Georgia" w:cs="Times New Roman"/>
      <w:b/>
      <w:color w:val="008080"/>
      <w:sz w:val="20"/>
      <w:szCs w:val="20"/>
      <w:lang w:eastAsia="en-AU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US" w:eastAsia="en-AU"/>
    </w:rPr>
  </w:style>
  <w:style w:type="character" w:styleId="Annotationreference">
    <w:name w:val="annotation reference"/>
    <w:basedOn w:val="DefaultParagraphFont"/>
    <w:uiPriority w:val="99"/>
    <w:semiHidden/>
    <w:rPr>
      <w:rFonts w:cs="Times New Roman"/>
      <w:sz w:val="16"/>
    </w:rPr>
  </w:style>
  <w:style w:type="character" w:styleId="CommentTextChar1" w:customStyle="1">
    <w:name w:val="Comment Text Char1"/>
    <w:basedOn w:val="DefaultParagraphFont"/>
    <w:link w:val="CommentText"/>
    <w:uiPriority w:val="99"/>
    <w:semiHidden/>
    <w:rsid w:val="002d595a"/>
    <w:rPr>
      <w:rFonts w:ascii="Times New Roman" w:hAnsi="Times New Roman" w:cs="Times New Roman"/>
      <w:sz w:val="20"/>
      <w:szCs w:val="20"/>
      <w:lang w:val="en-US"/>
    </w:rPr>
  </w:style>
  <w:style w:type="character" w:styleId="HeaderChar1" w:customStyle="1">
    <w:name w:val="Header Char1"/>
    <w:basedOn w:val="DefaultParagraphFont"/>
    <w:link w:val="Header"/>
    <w:uiPriority w:val="99"/>
    <w:semiHidden/>
    <w:rsid w:val="002d595a"/>
    <w:rPr>
      <w:rFonts w:ascii="Times New Roman" w:hAnsi="Times New Roman" w:cs="Times New Roman"/>
      <w:sz w:val="20"/>
      <w:szCs w:val="20"/>
      <w:lang w:val="en-US"/>
    </w:rPr>
  </w:style>
  <w:style w:type="character" w:styleId="FooterChar1" w:customStyle="1">
    <w:name w:val="Footer Char1"/>
    <w:basedOn w:val="DefaultParagraphFont"/>
    <w:link w:val="Footer"/>
    <w:uiPriority w:val="99"/>
    <w:semiHidden/>
    <w:rsid w:val="002d595a"/>
    <w:rPr>
      <w:rFonts w:ascii="Times New Roman" w:hAnsi="Times New Roman" w:cs="Times New Roman"/>
      <w:sz w:val="20"/>
      <w:szCs w:val="20"/>
      <w:lang w:val="en-US"/>
    </w:rPr>
  </w:style>
  <w:style w:type="character" w:styleId="TitleChar1" w:customStyle="1">
    <w:name w:val="Title Char1"/>
    <w:basedOn w:val="DefaultParagraphFont"/>
    <w:link w:val="Title"/>
    <w:uiPriority w:val="10"/>
    <w:rsid w:val="002d595a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  <w:lang w:val="en-US"/>
    </w:rPr>
  </w:style>
  <w:style w:type="character" w:styleId="SubtitleChar1" w:customStyle="1">
    <w:name w:val="Subtitle Char1"/>
    <w:basedOn w:val="DefaultParagraphFont"/>
    <w:link w:val="Subtitle"/>
    <w:uiPriority w:val="11"/>
    <w:rsid w:val="002d595a"/>
    <w:rPr>
      <w:rFonts w:ascii="Cambria" w:hAnsi="Cambria" w:eastAsia="" w:cs="" w:asciiTheme="majorHAnsi" w:cstheme="majorBidi" w:eastAsiaTheme="majorEastAsia" w:hAnsiTheme="majorHAnsi"/>
      <w:sz w:val="24"/>
      <w:szCs w:val="24"/>
      <w:lang w:val="en-US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rsid w:val="002d595a"/>
    <w:rPr>
      <w:rFonts w:ascii="Times New Roman" w:hAnsi="Times New Roman" w:cs="Times New Roman"/>
      <w:sz w:val="0"/>
      <w:szCs w:val="0"/>
      <w:lang w:val="en-US"/>
    </w:rPr>
  </w:style>
  <w:style w:type="paragraph" w:styleId="Heading" w:customStyle="1">
    <w:name w:val="Heading"/>
    <w:basedOn w:val="Normal"/>
    <w:next w:val="TextBody"/>
    <w:uiPriority w:val="99"/>
    <w:rsid w:val="00ab1edb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 w:customStyle="1">
    <w:name w:val="Text Body"/>
    <w:basedOn w:val="Normal"/>
    <w:uiPriority w:val="99"/>
    <w:rsid w:val="00ab1edb"/>
    <w:pPr>
      <w:spacing w:lineRule="auto" w:line="288" w:before="0" w:after="140"/>
    </w:pPr>
    <w:rPr/>
  </w:style>
  <w:style w:type="paragraph" w:styleId="List">
    <w:name w:val="List"/>
    <w:basedOn w:val="TextBody"/>
    <w:uiPriority w:val="99"/>
    <w:rsid w:val="00ab1edb"/>
    <w:pPr/>
    <w:rPr>
      <w:rFonts w:cs="Ari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99"/>
    <w:rsid w:val="00ab1edb"/>
    <w:pPr>
      <w:suppressLineNumbers/>
    </w:pPr>
    <w:rPr>
      <w:rFonts w:cs="Arial"/>
    </w:rPr>
  </w:style>
  <w:style w:type="paragraph" w:styleId="Caption1">
    <w:name w:val="caption"/>
    <w:basedOn w:val="Normal"/>
    <w:uiPriority w:val="99"/>
    <w:qFormat/>
    <w:rsid w:val="00ab1e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nnotationtext">
    <w:name w:val="annotation text"/>
    <w:basedOn w:val="Normal"/>
    <w:link w:val="CommentTextChar"/>
    <w:uiPriority w:val="99"/>
    <w:semiHidden/>
    <w:pPr/>
    <w:rPr/>
  </w:style>
  <w:style w:type="paragraph" w:styleId="Header">
    <w:name w:val="Header"/>
    <w:basedOn w:val="Normal"/>
    <w:link w:val="HeaderChar"/>
    <w:uiPriority w:val="99"/>
    <w:semiHidden/>
    <w:pPr>
      <w:tabs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FooterChar"/>
    <w:uiPriority w:val="99"/>
    <w:semiHidden/>
    <w:pPr>
      <w:tabs>
        <w:tab w:val="center" w:pos="4153" w:leader="none"/>
        <w:tab w:val="right" w:pos="8306" w:leader="none"/>
      </w:tabs>
    </w:pPr>
    <w:rPr>
      <w:sz w:val="24"/>
      <w:lang w:val="en-AU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Georgia" w:hAnsi="Georgia"/>
      <w:b/>
      <w:sz w:val="32"/>
      <w:lang w:val="en-AU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rFonts w:ascii="Georgia" w:hAnsi="Georgia"/>
      <w:b/>
      <w:color w:val="008080"/>
      <w:sz w:val="32"/>
      <w:lang w:val="en-AU"/>
    </w:rPr>
  </w:style>
  <w:style w:type="paragraph" w:styleId="BalloonText">
    <w:name w:val="Balloon Text"/>
    <w:basedOn w:val="Normal"/>
    <w:link w:val="BalloonTextChar"/>
    <w:uiPriority w:val="99"/>
    <w:semiHidden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CompleteOFFICE/2016.7.2$Windows_x86 LibreOffice_project/20160$Build-2</Application>
  <Paragraphs>787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2018-01-13T06:40:00Z</dcterms:created>
  <dc:creator>GROSSER Jason</dc:creator>
  <dc:language>en-AU</dc:language>
  <cp:lastPrinted>2018-03-20T01:10:00Z</cp:lastPrinted>
  <dcterms:modified xsi:type="dcterms:W3CDTF">2019-02-17T08:50:41Z</dcterms:modified>
  <cp:revision>8</cp:revision>
</cp:coreProperties>
</file>