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471F" w:rsidRPr="00DC5048" w:rsidRDefault="005967F9" w:rsidP="00015012">
      <w:pPr>
        <w:rPr>
          <w:b/>
          <w:bCs/>
          <w:sz w:val="50"/>
          <w:szCs w:val="44"/>
        </w:rPr>
      </w:pPr>
      <w:r w:rsidRPr="004E6B7D">
        <w:rPr>
          <w:b/>
          <w:bCs/>
          <w:noProof/>
          <w:sz w:val="22"/>
          <w:szCs w:val="22"/>
          <w:lang w:eastAsia="en-A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5695823</wp:posOffset>
            </wp:positionH>
            <wp:positionV relativeFrom="paragraph">
              <wp:posOffset>95554</wp:posOffset>
            </wp:positionV>
            <wp:extent cx="1066800" cy="631825"/>
            <wp:effectExtent l="0" t="0" r="0" b="0"/>
            <wp:wrapNone/>
            <wp:docPr id="2" name="Picture 2" descr="SSWA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SWA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63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471F" w:rsidRPr="00DC5048">
        <w:rPr>
          <w:b/>
          <w:bCs/>
          <w:sz w:val="50"/>
          <w:szCs w:val="44"/>
        </w:rPr>
        <w:t xml:space="preserve">Hills Champion School </w:t>
      </w:r>
      <w:r>
        <w:rPr>
          <w:b/>
          <w:bCs/>
          <w:sz w:val="50"/>
          <w:szCs w:val="44"/>
        </w:rPr>
        <w:t>Competition</w:t>
      </w:r>
    </w:p>
    <w:p w:rsidR="00AE471F" w:rsidRPr="003476F6" w:rsidRDefault="00AE471F" w:rsidP="00015012">
      <w:pPr>
        <w:rPr>
          <w:b/>
          <w:bCs/>
          <w:sz w:val="20"/>
          <w:szCs w:val="44"/>
        </w:rPr>
      </w:pPr>
      <w:r w:rsidRPr="00DC5048">
        <w:rPr>
          <w:b/>
          <w:bCs/>
          <w:sz w:val="50"/>
          <w:szCs w:val="44"/>
        </w:rPr>
        <w:t>Boys Basketball Fixtures 20</w:t>
      </w:r>
      <w:r>
        <w:rPr>
          <w:b/>
          <w:bCs/>
          <w:sz w:val="50"/>
          <w:szCs w:val="44"/>
        </w:rPr>
        <w:t>20</w:t>
      </w:r>
      <w:r w:rsidR="003476F6">
        <w:rPr>
          <w:b/>
          <w:bCs/>
          <w:sz w:val="50"/>
          <w:szCs w:val="44"/>
        </w:rPr>
        <w:t xml:space="preserve"> </w:t>
      </w:r>
      <w:r w:rsidR="003476F6" w:rsidRPr="003476F6">
        <w:rPr>
          <w:b/>
          <w:bCs/>
          <w:sz w:val="20"/>
          <w:szCs w:val="44"/>
        </w:rPr>
        <w:t>as of 17/2</w:t>
      </w:r>
      <w:bookmarkStart w:id="0" w:name="_GoBack"/>
      <w:bookmarkEnd w:id="0"/>
    </w:p>
    <w:p w:rsidR="00AE471F" w:rsidRDefault="00AE471F" w:rsidP="00AE471F">
      <w:pPr>
        <w:jc w:val="center"/>
        <w:rPr>
          <w:b/>
          <w:bCs/>
          <w:sz w:val="32"/>
          <w:szCs w:val="44"/>
        </w:rPr>
      </w:pPr>
    </w:p>
    <w:tbl>
      <w:tblPr>
        <w:tblStyle w:val="TableGrid"/>
        <w:tblW w:w="10668" w:type="dxa"/>
        <w:tblLook w:val="01E0" w:firstRow="1" w:lastRow="1" w:firstColumn="1" w:lastColumn="1" w:noHBand="0" w:noVBand="0"/>
      </w:tblPr>
      <w:tblGrid>
        <w:gridCol w:w="5451"/>
        <w:gridCol w:w="5217"/>
      </w:tblGrid>
      <w:tr w:rsidR="00AE471F" w:rsidRPr="004E6B7D" w:rsidTr="005967F9">
        <w:tc>
          <w:tcPr>
            <w:tcW w:w="5451" w:type="dxa"/>
          </w:tcPr>
          <w:p w:rsidR="00904E98" w:rsidRDefault="00904E98" w:rsidP="00904E9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217" w:type="dxa"/>
          </w:tcPr>
          <w:p w:rsidR="00AE471F" w:rsidRPr="004E6B7D" w:rsidRDefault="00AE471F" w:rsidP="005967F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(Home team listed first)</w:t>
            </w:r>
          </w:p>
        </w:tc>
      </w:tr>
      <w:tr w:rsidR="00AE471F" w:rsidTr="005967F9">
        <w:tc>
          <w:tcPr>
            <w:tcW w:w="5451" w:type="dxa"/>
          </w:tcPr>
          <w:p w:rsidR="00AE471F" w:rsidRDefault="000542EA" w:rsidP="00AE471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Week 4 </w:t>
            </w:r>
          </w:p>
        </w:tc>
        <w:tc>
          <w:tcPr>
            <w:tcW w:w="5217" w:type="dxa"/>
          </w:tcPr>
          <w:p w:rsidR="00AE471F" w:rsidRPr="00082DC4" w:rsidRDefault="00AE471F" w:rsidP="005967F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082DC4">
              <w:rPr>
                <w:b/>
                <w:bCs/>
                <w:sz w:val="22"/>
                <w:szCs w:val="22"/>
                <w:lang w:val="en-US"/>
              </w:rPr>
              <w:t>Carmel</w:t>
            </w:r>
            <w:r>
              <w:rPr>
                <w:b/>
                <w:bCs/>
                <w:sz w:val="22"/>
                <w:szCs w:val="22"/>
                <w:lang w:val="en-US"/>
              </w:rPr>
              <w:t xml:space="preserve"> vs Mazenod Blue</w:t>
            </w:r>
          </w:p>
          <w:p w:rsidR="00AE471F" w:rsidRPr="00082DC4" w:rsidRDefault="00AE471F" w:rsidP="005967F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 xml:space="preserve">Mazenod White </w:t>
            </w:r>
            <w:proofErr w:type="gramStart"/>
            <w:r>
              <w:rPr>
                <w:b/>
                <w:bCs/>
                <w:sz w:val="22"/>
                <w:szCs w:val="22"/>
                <w:lang w:val="en-US"/>
              </w:rPr>
              <w:t>vs</w:t>
            </w:r>
            <w:proofErr w:type="gramEnd"/>
            <w:r>
              <w:rPr>
                <w:b/>
                <w:bCs/>
                <w:sz w:val="22"/>
                <w:szCs w:val="22"/>
                <w:lang w:val="en-US"/>
              </w:rPr>
              <w:t xml:space="preserve"> Darling Range</w:t>
            </w:r>
          </w:p>
          <w:p w:rsidR="00AE471F" w:rsidRPr="00082DC4" w:rsidRDefault="00AE471F" w:rsidP="005967F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082DC4">
              <w:rPr>
                <w:b/>
                <w:bCs/>
                <w:sz w:val="22"/>
                <w:szCs w:val="22"/>
                <w:lang w:val="en-US"/>
              </w:rPr>
              <w:t>Lesmurdie</w:t>
            </w:r>
            <w:r>
              <w:rPr>
                <w:b/>
                <w:bCs/>
                <w:sz w:val="22"/>
                <w:szCs w:val="22"/>
                <w:lang w:val="en-US"/>
              </w:rPr>
              <w:t xml:space="preserve"> vs Swan View</w:t>
            </w:r>
          </w:p>
          <w:p w:rsidR="00AE471F" w:rsidRDefault="00AE471F" w:rsidP="005967F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Eastern Hills Bye</w:t>
            </w:r>
          </w:p>
        </w:tc>
      </w:tr>
      <w:tr w:rsidR="00AE471F" w:rsidRPr="004E6B7D" w:rsidTr="005967F9">
        <w:tc>
          <w:tcPr>
            <w:tcW w:w="5451" w:type="dxa"/>
          </w:tcPr>
          <w:p w:rsidR="00AE471F" w:rsidRDefault="000542EA" w:rsidP="005967F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Week 5</w:t>
            </w:r>
          </w:p>
        </w:tc>
        <w:tc>
          <w:tcPr>
            <w:tcW w:w="5217" w:type="dxa"/>
          </w:tcPr>
          <w:p w:rsidR="00AE471F" w:rsidRPr="00082DC4" w:rsidRDefault="00AE471F" w:rsidP="005967F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Darling Range vs Carmel</w:t>
            </w:r>
          </w:p>
          <w:p w:rsidR="00AE471F" w:rsidRPr="00082DC4" w:rsidRDefault="00AE471F" w:rsidP="005967F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 xml:space="preserve">Mazenod Blue </w:t>
            </w:r>
            <w:proofErr w:type="gramStart"/>
            <w:r>
              <w:rPr>
                <w:b/>
                <w:bCs/>
                <w:sz w:val="22"/>
                <w:szCs w:val="22"/>
                <w:lang w:val="en-US"/>
              </w:rPr>
              <w:t>vs</w:t>
            </w:r>
            <w:proofErr w:type="gramEnd"/>
            <w:r>
              <w:rPr>
                <w:b/>
                <w:bCs/>
                <w:sz w:val="22"/>
                <w:szCs w:val="22"/>
                <w:lang w:val="en-US"/>
              </w:rPr>
              <w:t xml:space="preserve"> Swan Vie</w:t>
            </w:r>
            <w:r w:rsidR="005A758C">
              <w:rPr>
                <w:b/>
                <w:bCs/>
                <w:sz w:val="22"/>
                <w:szCs w:val="22"/>
                <w:lang w:val="en-US"/>
              </w:rPr>
              <w:t>w</w:t>
            </w:r>
          </w:p>
          <w:p w:rsidR="00AE471F" w:rsidRPr="00082DC4" w:rsidRDefault="00AE471F" w:rsidP="005967F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Eastern Hills</w:t>
            </w:r>
            <w:r w:rsidR="005A758C">
              <w:rPr>
                <w:b/>
                <w:bCs/>
                <w:sz w:val="22"/>
                <w:szCs w:val="22"/>
                <w:lang w:val="en-US"/>
              </w:rPr>
              <w:t xml:space="preserve"> vs Mazenod White </w:t>
            </w:r>
          </w:p>
          <w:p w:rsidR="00AE471F" w:rsidRPr="004E6B7D" w:rsidRDefault="00AE471F" w:rsidP="00AE471F">
            <w:pPr>
              <w:jc w:val="center"/>
              <w:rPr>
                <w:b/>
                <w:bCs/>
                <w:sz w:val="22"/>
                <w:szCs w:val="22"/>
              </w:rPr>
            </w:pPr>
            <w:r w:rsidRPr="00082DC4">
              <w:rPr>
                <w:b/>
                <w:bCs/>
                <w:sz w:val="22"/>
                <w:szCs w:val="22"/>
                <w:lang w:val="en-US"/>
              </w:rPr>
              <w:t>Lesmurdie</w:t>
            </w:r>
            <w:r>
              <w:rPr>
                <w:b/>
                <w:bCs/>
                <w:sz w:val="22"/>
                <w:szCs w:val="22"/>
                <w:lang w:val="en-US"/>
              </w:rPr>
              <w:t xml:space="preserve"> Bye</w:t>
            </w:r>
          </w:p>
        </w:tc>
      </w:tr>
      <w:tr w:rsidR="00AE471F" w:rsidRPr="004E6B7D" w:rsidTr="005967F9">
        <w:tc>
          <w:tcPr>
            <w:tcW w:w="5451" w:type="dxa"/>
          </w:tcPr>
          <w:p w:rsidR="00AE471F" w:rsidRDefault="000542EA" w:rsidP="005967F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Week 6</w:t>
            </w:r>
          </w:p>
        </w:tc>
        <w:tc>
          <w:tcPr>
            <w:tcW w:w="5217" w:type="dxa"/>
          </w:tcPr>
          <w:p w:rsidR="00AE471F" w:rsidRPr="00082DC4" w:rsidRDefault="00AE471F" w:rsidP="005967F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082DC4">
              <w:rPr>
                <w:b/>
                <w:bCs/>
                <w:sz w:val="22"/>
                <w:szCs w:val="22"/>
                <w:lang w:val="en-US"/>
              </w:rPr>
              <w:t>Swan View</w:t>
            </w:r>
            <w:r>
              <w:rPr>
                <w:b/>
                <w:bCs/>
                <w:sz w:val="22"/>
                <w:szCs w:val="22"/>
                <w:lang w:val="en-US"/>
              </w:rPr>
              <w:t xml:space="preserve"> vs Carmel</w:t>
            </w:r>
          </w:p>
          <w:p w:rsidR="00AE471F" w:rsidRPr="00082DC4" w:rsidRDefault="00AE471F" w:rsidP="005967F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Eastern Hills</w:t>
            </w:r>
            <w:r w:rsidR="005A758C">
              <w:rPr>
                <w:b/>
                <w:bCs/>
                <w:sz w:val="22"/>
                <w:szCs w:val="22"/>
                <w:lang w:val="en-US"/>
              </w:rPr>
              <w:t xml:space="preserve"> vs Darling Range</w:t>
            </w:r>
          </w:p>
          <w:p w:rsidR="00AE471F" w:rsidRPr="00082DC4" w:rsidRDefault="00AE471F" w:rsidP="005967F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Mazenod Blue Bye</w:t>
            </w:r>
          </w:p>
          <w:p w:rsidR="00AE471F" w:rsidRPr="004E6B7D" w:rsidRDefault="00AE471F" w:rsidP="005967F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Mazenod White vs Lesmurdie</w:t>
            </w:r>
          </w:p>
        </w:tc>
      </w:tr>
      <w:tr w:rsidR="000671B0" w:rsidRPr="004E6B7D" w:rsidTr="005967F9">
        <w:tc>
          <w:tcPr>
            <w:tcW w:w="5451" w:type="dxa"/>
          </w:tcPr>
          <w:p w:rsidR="000671B0" w:rsidRDefault="000671B0" w:rsidP="000671B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Week 7 Tuesday 17</w:t>
            </w:r>
            <w:r w:rsidRPr="000542EA">
              <w:rPr>
                <w:b/>
                <w:bCs/>
                <w:sz w:val="22"/>
                <w:szCs w:val="22"/>
                <w:vertAlign w:val="superscript"/>
              </w:rPr>
              <w:t>th</w:t>
            </w:r>
            <w:r>
              <w:rPr>
                <w:b/>
                <w:bCs/>
                <w:sz w:val="22"/>
                <w:szCs w:val="22"/>
              </w:rPr>
              <w:t xml:space="preserve"> March </w:t>
            </w:r>
          </w:p>
        </w:tc>
        <w:tc>
          <w:tcPr>
            <w:tcW w:w="5217" w:type="dxa"/>
          </w:tcPr>
          <w:p w:rsidR="000671B0" w:rsidRPr="00082DC4" w:rsidRDefault="000671B0" w:rsidP="000671B0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 xml:space="preserve">Carmel vs Eastern Hills  </w:t>
            </w:r>
          </w:p>
          <w:p w:rsidR="000671B0" w:rsidRPr="00082DC4" w:rsidRDefault="000671B0" w:rsidP="000671B0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082DC4">
              <w:rPr>
                <w:b/>
                <w:bCs/>
                <w:sz w:val="22"/>
                <w:szCs w:val="22"/>
                <w:lang w:val="en-US"/>
              </w:rPr>
              <w:t>Swan View</w:t>
            </w:r>
            <w:r>
              <w:rPr>
                <w:b/>
                <w:bCs/>
                <w:sz w:val="22"/>
                <w:szCs w:val="22"/>
                <w:lang w:val="en-US"/>
              </w:rPr>
              <w:t xml:space="preserve"> Bye</w:t>
            </w:r>
          </w:p>
          <w:p w:rsidR="000671B0" w:rsidRPr="00082DC4" w:rsidRDefault="000671B0" w:rsidP="000671B0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Darling Range vs Lesmurdie</w:t>
            </w:r>
          </w:p>
          <w:p w:rsidR="000671B0" w:rsidRPr="004E6B7D" w:rsidRDefault="000671B0" w:rsidP="000671B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Mazenod Blue vs Mazenod White</w:t>
            </w:r>
          </w:p>
        </w:tc>
      </w:tr>
      <w:tr w:rsidR="000671B0" w:rsidRPr="004E6B7D" w:rsidTr="005967F9">
        <w:tc>
          <w:tcPr>
            <w:tcW w:w="5451" w:type="dxa"/>
          </w:tcPr>
          <w:p w:rsidR="000671B0" w:rsidRDefault="000671B0" w:rsidP="000671B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Week 8</w:t>
            </w:r>
          </w:p>
        </w:tc>
        <w:tc>
          <w:tcPr>
            <w:tcW w:w="5217" w:type="dxa"/>
          </w:tcPr>
          <w:p w:rsidR="000671B0" w:rsidRPr="00082DC4" w:rsidRDefault="000671B0" w:rsidP="000671B0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082DC4">
              <w:rPr>
                <w:b/>
                <w:bCs/>
                <w:sz w:val="22"/>
                <w:szCs w:val="22"/>
                <w:lang w:val="en-US"/>
              </w:rPr>
              <w:t>Carmel</w:t>
            </w:r>
            <w:r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082DC4">
              <w:rPr>
                <w:b/>
                <w:bCs/>
                <w:sz w:val="22"/>
                <w:szCs w:val="22"/>
                <w:lang w:val="en-US"/>
              </w:rPr>
              <w:t>vs</w:t>
            </w:r>
            <w:r>
              <w:rPr>
                <w:b/>
                <w:bCs/>
                <w:sz w:val="22"/>
                <w:szCs w:val="22"/>
                <w:lang w:val="en-US"/>
              </w:rPr>
              <w:t xml:space="preserve"> Mazenod White </w:t>
            </w:r>
          </w:p>
          <w:p w:rsidR="000671B0" w:rsidRPr="00082DC4" w:rsidRDefault="000671B0" w:rsidP="000671B0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082DC4">
              <w:rPr>
                <w:b/>
                <w:bCs/>
                <w:sz w:val="22"/>
                <w:szCs w:val="22"/>
                <w:lang w:val="en-US"/>
              </w:rPr>
              <w:t>Lesmurdie</w:t>
            </w:r>
            <w:r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r w:rsidR="005A758C" w:rsidRPr="00082DC4">
              <w:rPr>
                <w:b/>
                <w:bCs/>
                <w:sz w:val="22"/>
                <w:szCs w:val="22"/>
                <w:lang w:val="en-US"/>
              </w:rPr>
              <w:t>vs</w:t>
            </w:r>
            <w:r w:rsidR="005A758C">
              <w:rPr>
                <w:b/>
                <w:bCs/>
                <w:sz w:val="22"/>
                <w:szCs w:val="22"/>
                <w:lang w:val="en-US"/>
              </w:rPr>
              <w:t xml:space="preserve"> Mazenod Blue</w:t>
            </w:r>
          </w:p>
          <w:p w:rsidR="000671B0" w:rsidRPr="00082DC4" w:rsidRDefault="000671B0" w:rsidP="000671B0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 xml:space="preserve">Darling Range Bye </w:t>
            </w:r>
          </w:p>
          <w:p w:rsidR="000671B0" w:rsidRPr="004E6B7D" w:rsidRDefault="000671B0" w:rsidP="000671B0">
            <w:pPr>
              <w:jc w:val="center"/>
              <w:rPr>
                <w:b/>
                <w:bCs/>
                <w:sz w:val="22"/>
                <w:szCs w:val="22"/>
              </w:rPr>
            </w:pPr>
            <w:r w:rsidRPr="00082DC4">
              <w:rPr>
                <w:b/>
                <w:bCs/>
                <w:sz w:val="22"/>
                <w:szCs w:val="22"/>
                <w:lang w:val="en-US"/>
              </w:rPr>
              <w:t>Swan View</w:t>
            </w:r>
            <w:r>
              <w:rPr>
                <w:b/>
                <w:bCs/>
                <w:sz w:val="22"/>
                <w:szCs w:val="22"/>
                <w:lang w:val="en-US"/>
              </w:rPr>
              <w:t xml:space="preserve">  </w:t>
            </w:r>
            <w:r w:rsidRPr="00082DC4">
              <w:rPr>
                <w:b/>
                <w:bCs/>
                <w:sz w:val="22"/>
                <w:szCs w:val="22"/>
                <w:lang w:val="en-US"/>
              </w:rPr>
              <w:t>vs</w:t>
            </w:r>
            <w:r>
              <w:rPr>
                <w:b/>
                <w:bCs/>
                <w:sz w:val="22"/>
                <w:szCs w:val="22"/>
                <w:lang w:val="en-US"/>
              </w:rPr>
              <w:t xml:space="preserve"> Eastern Hills </w:t>
            </w:r>
          </w:p>
        </w:tc>
      </w:tr>
      <w:tr w:rsidR="000671B0" w:rsidRPr="004E6B7D" w:rsidTr="005967F9">
        <w:tc>
          <w:tcPr>
            <w:tcW w:w="5451" w:type="dxa"/>
          </w:tcPr>
          <w:p w:rsidR="000671B0" w:rsidRPr="007A6F61" w:rsidRDefault="000671B0" w:rsidP="000671B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Week 9</w:t>
            </w:r>
          </w:p>
        </w:tc>
        <w:tc>
          <w:tcPr>
            <w:tcW w:w="5217" w:type="dxa"/>
          </w:tcPr>
          <w:p w:rsidR="000671B0" w:rsidRPr="00082DC4" w:rsidRDefault="000671B0" w:rsidP="000671B0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082DC4">
              <w:rPr>
                <w:b/>
                <w:bCs/>
                <w:sz w:val="22"/>
                <w:szCs w:val="22"/>
                <w:lang w:val="en-US"/>
              </w:rPr>
              <w:t>Lesmurdie</w:t>
            </w:r>
            <w:r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082DC4">
              <w:rPr>
                <w:b/>
                <w:bCs/>
                <w:sz w:val="22"/>
                <w:szCs w:val="22"/>
                <w:lang w:val="en-US"/>
              </w:rPr>
              <w:t>vs</w:t>
            </w:r>
            <w:r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082DC4">
              <w:rPr>
                <w:b/>
                <w:bCs/>
                <w:sz w:val="22"/>
                <w:szCs w:val="22"/>
                <w:lang w:val="en-US"/>
              </w:rPr>
              <w:t>Carmel</w:t>
            </w:r>
            <w:r>
              <w:rPr>
                <w:b/>
                <w:bCs/>
                <w:sz w:val="22"/>
                <w:szCs w:val="22"/>
                <w:lang w:val="en-US"/>
              </w:rPr>
              <w:t xml:space="preserve">  </w:t>
            </w:r>
          </w:p>
          <w:p w:rsidR="000671B0" w:rsidRPr="00082DC4" w:rsidRDefault="000671B0" w:rsidP="000671B0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 xml:space="preserve">Mazenod White   Bye  </w:t>
            </w:r>
          </w:p>
          <w:p w:rsidR="000671B0" w:rsidRPr="00082DC4" w:rsidRDefault="000671B0" w:rsidP="000671B0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 xml:space="preserve">Mazenod Blue   </w:t>
            </w:r>
            <w:r w:rsidRPr="00082DC4">
              <w:rPr>
                <w:b/>
                <w:bCs/>
                <w:sz w:val="22"/>
                <w:szCs w:val="22"/>
                <w:lang w:val="en-US"/>
              </w:rPr>
              <w:t>vs</w:t>
            </w:r>
            <w:r>
              <w:rPr>
                <w:b/>
                <w:bCs/>
                <w:sz w:val="22"/>
                <w:szCs w:val="22"/>
                <w:lang w:val="en-US"/>
              </w:rPr>
              <w:t xml:space="preserve"> Eastern Hills  </w:t>
            </w:r>
          </w:p>
          <w:p w:rsidR="000671B0" w:rsidRPr="004E6B7D" w:rsidRDefault="000671B0" w:rsidP="005A758C">
            <w:pPr>
              <w:jc w:val="center"/>
              <w:rPr>
                <w:b/>
                <w:bCs/>
                <w:sz w:val="22"/>
                <w:szCs w:val="22"/>
              </w:rPr>
            </w:pPr>
            <w:r w:rsidRPr="00082DC4">
              <w:rPr>
                <w:b/>
                <w:bCs/>
                <w:sz w:val="22"/>
                <w:szCs w:val="22"/>
                <w:lang w:val="en-US"/>
              </w:rPr>
              <w:t>Swan View</w:t>
            </w:r>
            <w:r>
              <w:rPr>
                <w:b/>
                <w:bCs/>
                <w:sz w:val="22"/>
                <w:szCs w:val="22"/>
                <w:lang w:val="en-US"/>
              </w:rPr>
              <w:t xml:space="preserve">  </w:t>
            </w:r>
            <w:r w:rsidR="005A758C" w:rsidRPr="00082DC4">
              <w:rPr>
                <w:b/>
                <w:bCs/>
                <w:sz w:val="22"/>
                <w:szCs w:val="22"/>
                <w:lang w:val="en-US"/>
              </w:rPr>
              <w:t>vs</w:t>
            </w:r>
            <w:r w:rsidR="005A758C">
              <w:rPr>
                <w:b/>
                <w:bCs/>
                <w:sz w:val="22"/>
                <w:szCs w:val="22"/>
                <w:lang w:val="en-US"/>
              </w:rPr>
              <w:t xml:space="preserve"> Darling Range   </w:t>
            </w:r>
          </w:p>
        </w:tc>
      </w:tr>
      <w:tr w:rsidR="000671B0" w:rsidRPr="004E6B7D" w:rsidTr="005967F9">
        <w:tc>
          <w:tcPr>
            <w:tcW w:w="5451" w:type="dxa"/>
          </w:tcPr>
          <w:p w:rsidR="000671B0" w:rsidRDefault="000671B0" w:rsidP="000671B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Week 10</w:t>
            </w:r>
          </w:p>
        </w:tc>
        <w:tc>
          <w:tcPr>
            <w:tcW w:w="5217" w:type="dxa"/>
          </w:tcPr>
          <w:p w:rsidR="000671B0" w:rsidRPr="00082DC4" w:rsidRDefault="000671B0" w:rsidP="000671B0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proofErr w:type="gramStart"/>
            <w:r w:rsidRPr="00082DC4">
              <w:rPr>
                <w:b/>
                <w:bCs/>
                <w:sz w:val="22"/>
                <w:szCs w:val="22"/>
                <w:lang w:val="en-US"/>
              </w:rPr>
              <w:t xml:space="preserve">Carmel </w:t>
            </w:r>
            <w:r>
              <w:rPr>
                <w:b/>
                <w:bCs/>
                <w:sz w:val="22"/>
                <w:szCs w:val="22"/>
                <w:lang w:val="en-US"/>
              </w:rPr>
              <w:t xml:space="preserve"> Bye</w:t>
            </w:r>
            <w:proofErr w:type="gramEnd"/>
          </w:p>
          <w:p w:rsidR="000671B0" w:rsidRPr="00082DC4" w:rsidRDefault="000671B0" w:rsidP="000671B0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 xml:space="preserve">Eastern </w:t>
            </w:r>
            <w:proofErr w:type="gramStart"/>
            <w:r>
              <w:rPr>
                <w:b/>
                <w:bCs/>
                <w:sz w:val="22"/>
                <w:szCs w:val="22"/>
                <w:lang w:val="en-US"/>
              </w:rPr>
              <w:t xml:space="preserve">Hills  </w:t>
            </w:r>
            <w:r w:rsidR="005A758C" w:rsidRPr="00082DC4">
              <w:rPr>
                <w:b/>
                <w:bCs/>
                <w:sz w:val="22"/>
                <w:szCs w:val="22"/>
                <w:lang w:val="en-US"/>
              </w:rPr>
              <w:t>vs</w:t>
            </w:r>
            <w:proofErr w:type="gramEnd"/>
            <w:r w:rsidR="005A758C" w:rsidRPr="00082DC4">
              <w:rPr>
                <w:b/>
                <w:bCs/>
                <w:sz w:val="22"/>
                <w:szCs w:val="22"/>
                <w:lang w:val="en-US"/>
              </w:rPr>
              <w:t xml:space="preserve"> Lesmurdie</w:t>
            </w:r>
            <w:r w:rsidR="005A758C">
              <w:rPr>
                <w:b/>
                <w:bCs/>
                <w:sz w:val="22"/>
                <w:szCs w:val="22"/>
                <w:lang w:val="en-US"/>
              </w:rPr>
              <w:t xml:space="preserve">   </w:t>
            </w:r>
          </w:p>
          <w:p w:rsidR="000671B0" w:rsidRPr="00082DC4" w:rsidRDefault="000671B0" w:rsidP="000671B0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 xml:space="preserve">Mazenod White   </w:t>
            </w:r>
            <w:r w:rsidRPr="00082DC4">
              <w:rPr>
                <w:b/>
                <w:bCs/>
                <w:sz w:val="22"/>
                <w:szCs w:val="22"/>
                <w:lang w:val="en-US"/>
              </w:rPr>
              <w:t>vs</w:t>
            </w:r>
            <w:r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082DC4">
              <w:rPr>
                <w:b/>
                <w:bCs/>
                <w:sz w:val="22"/>
                <w:szCs w:val="22"/>
                <w:lang w:val="en-US"/>
              </w:rPr>
              <w:t>Swan View</w:t>
            </w:r>
            <w:r>
              <w:rPr>
                <w:b/>
                <w:bCs/>
                <w:sz w:val="22"/>
                <w:szCs w:val="22"/>
                <w:lang w:val="en-US"/>
              </w:rPr>
              <w:t xml:space="preserve">  </w:t>
            </w:r>
          </w:p>
          <w:p w:rsidR="000671B0" w:rsidRDefault="000671B0" w:rsidP="005A758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 xml:space="preserve">Darling Range  </w:t>
            </w:r>
            <w:r w:rsidR="005A758C" w:rsidRPr="00082DC4">
              <w:rPr>
                <w:b/>
                <w:bCs/>
                <w:sz w:val="22"/>
                <w:szCs w:val="22"/>
                <w:lang w:val="en-US"/>
              </w:rPr>
              <w:t>vs</w:t>
            </w:r>
            <w:r w:rsidR="005A758C">
              <w:rPr>
                <w:b/>
                <w:bCs/>
                <w:sz w:val="22"/>
                <w:szCs w:val="22"/>
                <w:lang w:val="en-US"/>
              </w:rPr>
              <w:t xml:space="preserve"> Mazenod Blue   </w:t>
            </w:r>
          </w:p>
        </w:tc>
      </w:tr>
      <w:tr w:rsidR="000671B0" w:rsidRPr="004E6B7D" w:rsidTr="005967F9">
        <w:tc>
          <w:tcPr>
            <w:tcW w:w="5451" w:type="dxa"/>
          </w:tcPr>
          <w:p w:rsidR="000671B0" w:rsidRDefault="000671B0" w:rsidP="000671B0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0671B0" w:rsidRDefault="000671B0" w:rsidP="000671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217" w:type="dxa"/>
          </w:tcPr>
          <w:p w:rsidR="000671B0" w:rsidRPr="004E6B7D" w:rsidRDefault="000671B0" w:rsidP="000671B0">
            <w:pPr>
              <w:rPr>
                <w:b/>
                <w:bCs/>
                <w:sz w:val="22"/>
                <w:szCs w:val="22"/>
              </w:rPr>
            </w:pPr>
            <w:r w:rsidRPr="004E6B7D">
              <w:rPr>
                <w:b/>
                <w:bCs/>
                <w:sz w:val="22"/>
                <w:szCs w:val="22"/>
              </w:rPr>
              <w:t xml:space="preserve">Top </w:t>
            </w:r>
            <w:r>
              <w:rPr>
                <w:b/>
                <w:bCs/>
                <w:sz w:val="22"/>
                <w:szCs w:val="22"/>
              </w:rPr>
              <w:t>two</w:t>
            </w:r>
            <w:r w:rsidRPr="004E6B7D">
              <w:rPr>
                <w:b/>
                <w:bCs/>
                <w:sz w:val="22"/>
                <w:szCs w:val="22"/>
              </w:rPr>
              <w:t xml:space="preserve"> teams </w:t>
            </w:r>
            <w:r>
              <w:rPr>
                <w:b/>
                <w:bCs/>
                <w:sz w:val="22"/>
                <w:szCs w:val="22"/>
              </w:rPr>
              <w:t xml:space="preserve">BOTH </w:t>
            </w:r>
            <w:r w:rsidRPr="004E6B7D">
              <w:rPr>
                <w:b/>
                <w:bCs/>
                <w:sz w:val="22"/>
                <w:szCs w:val="22"/>
              </w:rPr>
              <w:t xml:space="preserve">go through to next round in </w:t>
            </w:r>
            <w:r>
              <w:rPr>
                <w:b/>
                <w:bCs/>
                <w:sz w:val="22"/>
                <w:szCs w:val="22"/>
              </w:rPr>
              <w:t>T</w:t>
            </w:r>
            <w:r w:rsidRPr="004E6B7D">
              <w:rPr>
                <w:b/>
                <w:bCs/>
                <w:sz w:val="22"/>
                <w:szCs w:val="22"/>
              </w:rPr>
              <w:t xml:space="preserve">erm </w:t>
            </w:r>
            <w:r>
              <w:rPr>
                <w:b/>
                <w:bCs/>
                <w:sz w:val="22"/>
                <w:szCs w:val="22"/>
              </w:rPr>
              <w:t xml:space="preserve">Two.  </w:t>
            </w:r>
          </w:p>
        </w:tc>
      </w:tr>
    </w:tbl>
    <w:p w:rsidR="008A114F" w:rsidRDefault="008A114F" w:rsidP="005A758C">
      <w:pPr>
        <w:pStyle w:val="Caption"/>
        <w:ind w:left="720"/>
        <w:jc w:val="left"/>
        <w:rPr>
          <w:sz w:val="22"/>
          <w:szCs w:val="22"/>
        </w:rPr>
      </w:pPr>
    </w:p>
    <w:p w:rsidR="005A758C" w:rsidRDefault="005A758C" w:rsidP="005A758C">
      <w:pPr>
        <w:pStyle w:val="Caption"/>
        <w:ind w:left="72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Required: </w:t>
      </w:r>
    </w:p>
    <w:p w:rsidR="00AE471F" w:rsidRDefault="00AE471F" w:rsidP="005A758C">
      <w:pPr>
        <w:pStyle w:val="Caption"/>
        <w:ind w:left="720"/>
        <w:jc w:val="left"/>
        <w:rPr>
          <w:sz w:val="22"/>
          <w:szCs w:val="22"/>
        </w:rPr>
      </w:pPr>
      <w:r w:rsidRPr="004E6B7D">
        <w:rPr>
          <w:sz w:val="22"/>
          <w:szCs w:val="22"/>
        </w:rPr>
        <w:t>Each school is to provide 1 referee and 1 bench official for each game</w:t>
      </w:r>
    </w:p>
    <w:p w:rsidR="008A114F" w:rsidRPr="008A114F" w:rsidRDefault="008A114F" w:rsidP="008A114F">
      <w:pPr>
        <w:rPr>
          <w:b/>
        </w:rPr>
      </w:pPr>
      <w:r>
        <w:tab/>
      </w:r>
      <w:r w:rsidRPr="008A114F">
        <w:rPr>
          <w:b/>
        </w:rPr>
        <w:t>Tipoff is 4:00pm</w:t>
      </w:r>
    </w:p>
    <w:p w:rsidR="00AE471F" w:rsidRPr="005A758C" w:rsidRDefault="005A758C" w:rsidP="005A758C">
      <w:pPr>
        <w:pStyle w:val="Heading3"/>
        <w:ind w:left="720"/>
        <w:jc w:val="left"/>
        <w:rPr>
          <w:sz w:val="22"/>
          <w:szCs w:val="22"/>
        </w:rPr>
      </w:pPr>
      <w:r>
        <w:rPr>
          <w:sz w:val="22"/>
          <w:szCs w:val="22"/>
        </w:rPr>
        <w:t>Contact</w:t>
      </w:r>
      <w:r w:rsidR="000542EA">
        <w:rPr>
          <w:sz w:val="22"/>
          <w:szCs w:val="22"/>
        </w:rPr>
        <w:t xml:space="preserve"> each school to introduce yourself and check venues, </w:t>
      </w:r>
      <w:proofErr w:type="spellStart"/>
      <w:r w:rsidR="000542EA">
        <w:rPr>
          <w:sz w:val="22"/>
          <w:szCs w:val="22"/>
        </w:rPr>
        <w:t>etc</w:t>
      </w:r>
      <w:proofErr w:type="spellEnd"/>
      <w:r w:rsidR="00AE471F" w:rsidRPr="004E6B7D">
        <w:rPr>
          <w:sz w:val="22"/>
          <w:szCs w:val="22"/>
        </w:rPr>
        <w:t xml:space="preserve"> </w:t>
      </w:r>
    </w:p>
    <w:p w:rsidR="008A114F" w:rsidRDefault="008A114F" w:rsidP="008A114F">
      <w:pPr>
        <w:pStyle w:val="Heading2"/>
        <w:ind w:firstLine="720"/>
        <w:jc w:val="left"/>
        <w:rPr>
          <w:b w:val="0"/>
          <w:bCs w:val="0"/>
          <w:sz w:val="22"/>
          <w:szCs w:val="22"/>
        </w:rPr>
      </w:pPr>
      <w:r>
        <w:rPr>
          <w:bCs w:val="0"/>
          <w:sz w:val="22"/>
          <w:szCs w:val="22"/>
        </w:rPr>
        <w:t>Home team email</w:t>
      </w:r>
      <w:r w:rsidR="00AE471F" w:rsidRPr="000671B0">
        <w:rPr>
          <w:bCs w:val="0"/>
          <w:sz w:val="22"/>
          <w:szCs w:val="22"/>
        </w:rPr>
        <w:t xml:space="preserve"> results to</w:t>
      </w:r>
      <w:r w:rsidR="00AE471F" w:rsidRPr="004E6B7D">
        <w:rPr>
          <w:b w:val="0"/>
          <w:bCs w:val="0"/>
          <w:sz w:val="22"/>
          <w:szCs w:val="22"/>
        </w:rPr>
        <w:t xml:space="preserve"> </w:t>
      </w:r>
      <w:hyperlink r:id="rId6" w:history="1">
        <w:r w:rsidR="00015012" w:rsidRPr="0042319C">
          <w:rPr>
            <w:rStyle w:val="Hyperlink"/>
            <w:sz w:val="22"/>
            <w:szCs w:val="22"/>
          </w:rPr>
          <w:t>debra.fitzsimons@education.wa.edu.au</w:t>
        </w:r>
      </w:hyperlink>
      <w:r w:rsidR="00015012">
        <w:rPr>
          <w:b w:val="0"/>
          <w:bCs w:val="0"/>
          <w:sz w:val="22"/>
          <w:szCs w:val="22"/>
        </w:rPr>
        <w:t xml:space="preserve"> </w:t>
      </w:r>
    </w:p>
    <w:p w:rsidR="00234653" w:rsidRPr="008A114F" w:rsidRDefault="008A114F" w:rsidP="008A114F">
      <w:pPr>
        <w:pStyle w:val="Heading2"/>
        <w:ind w:left="720" w:firstLine="720"/>
        <w:jc w:val="left"/>
        <w:rPr>
          <w:sz w:val="22"/>
        </w:rPr>
      </w:pPr>
      <w:r>
        <w:rPr>
          <w:b w:val="0"/>
          <w:bCs w:val="0"/>
          <w:sz w:val="22"/>
          <w:szCs w:val="22"/>
        </w:rPr>
        <w:t xml:space="preserve"> </w:t>
      </w:r>
      <w:r w:rsidRPr="008A114F">
        <w:rPr>
          <w:bCs w:val="0"/>
          <w:sz w:val="22"/>
          <w:szCs w:val="22"/>
        </w:rPr>
        <w:t xml:space="preserve">- scoresheet and or </w:t>
      </w:r>
      <w:proofErr w:type="spellStart"/>
      <w:r w:rsidRPr="008A114F">
        <w:rPr>
          <w:bCs w:val="0"/>
          <w:sz w:val="22"/>
          <w:szCs w:val="22"/>
        </w:rPr>
        <w:t>proforma</w:t>
      </w:r>
      <w:proofErr w:type="spellEnd"/>
      <w:r w:rsidRPr="008A114F">
        <w:rPr>
          <w:bCs w:val="0"/>
          <w:sz w:val="22"/>
          <w:szCs w:val="22"/>
        </w:rPr>
        <w:t xml:space="preserve"> (</w:t>
      </w:r>
      <w:r w:rsidR="00AE471F" w:rsidRPr="008A114F">
        <w:rPr>
          <w:sz w:val="22"/>
        </w:rPr>
        <w:t>male</w:t>
      </w:r>
      <w:r w:rsidRPr="008A114F">
        <w:rPr>
          <w:sz w:val="22"/>
        </w:rPr>
        <w:t>/female, winner, score, date)</w:t>
      </w:r>
    </w:p>
    <w:p w:rsidR="008A114F" w:rsidRPr="008A114F" w:rsidRDefault="008A114F" w:rsidP="008A114F">
      <w:pPr>
        <w:rPr>
          <w:b/>
        </w:rPr>
      </w:pPr>
      <w:r>
        <w:tab/>
      </w:r>
      <w:r w:rsidRPr="008A114F">
        <w:rPr>
          <w:b/>
        </w:rPr>
        <w:t>Note: Boys games are technically scheduled to be played on Tuesdays</w:t>
      </w:r>
    </w:p>
    <w:p w:rsidR="008A114F" w:rsidRDefault="008A114F" w:rsidP="008A114F"/>
    <w:p w:rsidR="008A114F" w:rsidRPr="008A114F" w:rsidRDefault="008A114F" w:rsidP="008A114F"/>
    <w:p w:rsidR="00015012" w:rsidRDefault="00015012" w:rsidP="00AE471F">
      <w:pPr>
        <w:jc w:val="center"/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1980"/>
        <w:gridCol w:w="1184"/>
        <w:gridCol w:w="1432"/>
        <w:gridCol w:w="1472"/>
        <w:gridCol w:w="1393"/>
        <w:gridCol w:w="1541"/>
        <w:gridCol w:w="1609"/>
      </w:tblGrid>
      <w:tr w:rsidR="00AE471F" w:rsidTr="00015012">
        <w:tc>
          <w:tcPr>
            <w:tcW w:w="1980" w:type="dxa"/>
          </w:tcPr>
          <w:p w:rsidR="00AE471F" w:rsidRDefault="00AE471F" w:rsidP="005967F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4" w:type="dxa"/>
          </w:tcPr>
          <w:p w:rsidR="00AE471F" w:rsidRPr="00015012" w:rsidRDefault="00AE471F" w:rsidP="005967F9">
            <w:pPr>
              <w:jc w:val="center"/>
              <w:rPr>
                <w:b/>
                <w:sz w:val="22"/>
                <w:szCs w:val="22"/>
              </w:rPr>
            </w:pPr>
            <w:r w:rsidRPr="00015012">
              <w:rPr>
                <w:b/>
                <w:sz w:val="22"/>
                <w:szCs w:val="22"/>
              </w:rPr>
              <w:t>Played</w:t>
            </w:r>
          </w:p>
        </w:tc>
        <w:tc>
          <w:tcPr>
            <w:tcW w:w="1432" w:type="dxa"/>
          </w:tcPr>
          <w:p w:rsidR="00AE471F" w:rsidRPr="00015012" w:rsidRDefault="00AE471F" w:rsidP="005967F9">
            <w:pPr>
              <w:jc w:val="center"/>
              <w:rPr>
                <w:b/>
                <w:sz w:val="22"/>
                <w:szCs w:val="22"/>
              </w:rPr>
            </w:pPr>
            <w:r w:rsidRPr="00015012">
              <w:rPr>
                <w:b/>
                <w:sz w:val="22"/>
                <w:szCs w:val="22"/>
              </w:rPr>
              <w:t>Win</w:t>
            </w:r>
          </w:p>
        </w:tc>
        <w:tc>
          <w:tcPr>
            <w:tcW w:w="1472" w:type="dxa"/>
          </w:tcPr>
          <w:p w:rsidR="00AE471F" w:rsidRPr="00015012" w:rsidRDefault="00AE471F" w:rsidP="005967F9">
            <w:pPr>
              <w:jc w:val="center"/>
              <w:rPr>
                <w:b/>
                <w:sz w:val="22"/>
                <w:szCs w:val="22"/>
              </w:rPr>
            </w:pPr>
            <w:r w:rsidRPr="00015012">
              <w:rPr>
                <w:b/>
                <w:sz w:val="22"/>
                <w:szCs w:val="22"/>
              </w:rPr>
              <w:t>Loss</w:t>
            </w:r>
          </w:p>
        </w:tc>
        <w:tc>
          <w:tcPr>
            <w:tcW w:w="1393" w:type="dxa"/>
          </w:tcPr>
          <w:p w:rsidR="00AE471F" w:rsidRPr="00015012" w:rsidRDefault="00AE471F" w:rsidP="005967F9">
            <w:pPr>
              <w:jc w:val="center"/>
              <w:rPr>
                <w:b/>
                <w:sz w:val="22"/>
                <w:szCs w:val="22"/>
              </w:rPr>
            </w:pPr>
            <w:r w:rsidRPr="00015012">
              <w:rPr>
                <w:b/>
                <w:sz w:val="22"/>
                <w:szCs w:val="22"/>
              </w:rPr>
              <w:t>Draw</w:t>
            </w:r>
          </w:p>
        </w:tc>
        <w:tc>
          <w:tcPr>
            <w:tcW w:w="1541" w:type="dxa"/>
          </w:tcPr>
          <w:p w:rsidR="00AE471F" w:rsidRPr="00015012" w:rsidRDefault="00AE471F" w:rsidP="005967F9">
            <w:pPr>
              <w:jc w:val="center"/>
              <w:rPr>
                <w:b/>
                <w:sz w:val="22"/>
                <w:szCs w:val="22"/>
              </w:rPr>
            </w:pPr>
            <w:r w:rsidRPr="00015012">
              <w:rPr>
                <w:b/>
                <w:sz w:val="22"/>
                <w:szCs w:val="22"/>
              </w:rPr>
              <w:t>Points</w:t>
            </w:r>
          </w:p>
        </w:tc>
        <w:tc>
          <w:tcPr>
            <w:tcW w:w="1609" w:type="dxa"/>
          </w:tcPr>
          <w:p w:rsidR="00AE471F" w:rsidRPr="00015012" w:rsidRDefault="00015012" w:rsidP="005967F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</w:t>
            </w:r>
            <w:r w:rsidR="00AE471F" w:rsidRPr="00015012">
              <w:rPr>
                <w:b/>
                <w:sz w:val="22"/>
                <w:szCs w:val="22"/>
              </w:rPr>
              <w:t>osition</w:t>
            </w:r>
          </w:p>
        </w:tc>
      </w:tr>
      <w:tr w:rsidR="00AE471F" w:rsidTr="00015012">
        <w:tc>
          <w:tcPr>
            <w:tcW w:w="1980" w:type="dxa"/>
          </w:tcPr>
          <w:p w:rsidR="00AE471F" w:rsidRDefault="00AE471F" w:rsidP="005967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Carmel</w:t>
            </w:r>
          </w:p>
        </w:tc>
        <w:tc>
          <w:tcPr>
            <w:tcW w:w="1184" w:type="dxa"/>
          </w:tcPr>
          <w:p w:rsidR="00AE471F" w:rsidRDefault="00AE471F" w:rsidP="005967F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2" w:type="dxa"/>
          </w:tcPr>
          <w:p w:rsidR="00AE471F" w:rsidRDefault="00AE471F" w:rsidP="005967F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72" w:type="dxa"/>
          </w:tcPr>
          <w:p w:rsidR="00AE471F" w:rsidRDefault="00AE471F" w:rsidP="005967F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93" w:type="dxa"/>
          </w:tcPr>
          <w:p w:rsidR="00AE471F" w:rsidRDefault="00AE471F" w:rsidP="005967F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41" w:type="dxa"/>
          </w:tcPr>
          <w:p w:rsidR="00AE471F" w:rsidRDefault="00AE471F" w:rsidP="005967F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09" w:type="dxa"/>
          </w:tcPr>
          <w:p w:rsidR="00AE471F" w:rsidRDefault="00AE471F" w:rsidP="005967F9">
            <w:pPr>
              <w:jc w:val="center"/>
              <w:rPr>
                <w:sz w:val="22"/>
                <w:szCs w:val="22"/>
              </w:rPr>
            </w:pPr>
          </w:p>
        </w:tc>
      </w:tr>
      <w:tr w:rsidR="00AE471F" w:rsidTr="00015012">
        <w:tc>
          <w:tcPr>
            <w:tcW w:w="1980" w:type="dxa"/>
          </w:tcPr>
          <w:p w:rsidR="00AE471F" w:rsidRDefault="00AE471F" w:rsidP="005967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Mazenod Blue </w:t>
            </w:r>
          </w:p>
        </w:tc>
        <w:tc>
          <w:tcPr>
            <w:tcW w:w="1184" w:type="dxa"/>
          </w:tcPr>
          <w:p w:rsidR="00AE471F" w:rsidRDefault="00AE471F" w:rsidP="005967F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2" w:type="dxa"/>
          </w:tcPr>
          <w:p w:rsidR="00AE471F" w:rsidRDefault="00AE471F" w:rsidP="005967F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72" w:type="dxa"/>
          </w:tcPr>
          <w:p w:rsidR="00AE471F" w:rsidRDefault="00AE471F" w:rsidP="005967F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93" w:type="dxa"/>
          </w:tcPr>
          <w:p w:rsidR="00AE471F" w:rsidRDefault="00AE471F" w:rsidP="005967F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41" w:type="dxa"/>
          </w:tcPr>
          <w:p w:rsidR="00AE471F" w:rsidRDefault="00AE471F" w:rsidP="005967F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09" w:type="dxa"/>
          </w:tcPr>
          <w:p w:rsidR="00AE471F" w:rsidRDefault="00AE471F" w:rsidP="005967F9">
            <w:pPr>
              <w:jc w:val="center"/>
              <w:rPr>
                <w:sz w:val="22"/>
                <w:szCs w:val="22"/>
              </w:rPr>
            </w:pPr>
          </w:p>
        </w:tc>
      </w:tr>
      <w:tr w:rsidR="00AE471F" w:rsidTr="00015012">
        <w:tc>
          <w:tcPr>
            <w:tcW w:w="1980" w:type="dxa"/>
          </w:tcPr>
          <w:p w:rsidR="00AE471F" w:rsidRDefault="00AE471F" w:rsidP="005967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Darling Range</w:t>
            </w:r>
          </w:p>
        </w:tc>
        <w:tc>
          <w:tcPr>
            <w:tcW w:w="1184" w:type="dxa"/>
          </w:tcPr>
          <w:p w:rsidR="00AE471F" w:rsidRDefault="00AE471F" w:rsidP="005967F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2" w:type="dxa"/>
          </w:tcPr>
          <w:p w:rsidR="00AE471F" w:rsidRDefault="00AE471F" w:rsidP="005967F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72" w:type="dxa"/>
          </w:tcPr>
          <w:p w:rsidR="00AE471F" w:rsidRDefault="00AE471F" w:rsidP="005967F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93" w:type="dxa"/>
          </w:tcPr>
          <w:p w:rsidR="00AE471F" w:rsidRDefault="00AE471F" w:rsidP="005967F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41" w:type="dxa"/>
          </w:tcPr>
          <w:p w:rsidR="00AE471F" w:rsidRDefault="00AE471F" w:rsidP="005967F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09" w:type="dxa"/>
          </w:tcPr>
          <w:p w:rsidR="00AE471F" w:rsidRDefault="00AE471F" w:rsidP="005967F9">
            <w:pPr>
              <w:jc w:val="center"/>
              <w:rPr>
                <w:sz w:val="22"/>
                <w:szCs w:val="22"/>
              </w:rPr>
            </w:pPr>
          </w:p>
        </w:tc>
      </w:tr>
      <w:tr w:rsidR="00AE471F" w:rsidTr="00015012">
        <w:tc>
          <w:tcPr>
            <w:tcW w:w="1980" w:type="dxa"/>
          </w:tcPr>
          <w:p w:rsidR="00AE471F" w:rsidRDefault="00AE471F" w:rsidP="005A75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Swan </w:t>
            </w:r>
            <w:r w:rsidR="005A758C">
              <w:rPr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iew</w:t>
            </w:r>
          </w:p>
        </w:tc>
        <w:tc>
          <w:tcPr>
            <w:tcW w:w="1184" w:type="dxa"/>
          </w:tcPr>
          <w:p w:rsidR="00AE471F" w:rsidRDefault="00AE471F" w:rsidP="005967F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2" w:type="dxa"/>
          </w:tcPr>
          <w:p w:rsidR="00AE471F" w:rsidRDefault="00AE471F" w:rsidP="005967F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72" w:type="dxa"/>
          </w:tcPr>
          <w:p w:rsidR="00AE471F" w:rsidRDefault="00AE471F" w:rsidP="005967F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93" w:type="dxa"/>
          </w:tcPr>
          <w:p w:rsidR="00AE471F" w:rsidRDefault="00AE471F" w:rsidP="005967F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41" w:type="dxa"/>
          </w:tcPr>
          <w:p w:rsidR="00AE471F" w:rsidRDefault="00AE471F" w:rsidP="005967F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09" w:type="dxa"/>
          </w:tcPr>
          <w:p w:rsidR="00AE471F" w:rsidRDefault="00AE471F" w:rsidP="005967F9">
            <w:pPr>
              <w:jc w:val="center"/>
              <w:rPr>
                <w:sz w:val="22"/>
                <w:szCs w:val="22"/>
              </w:rPr>
            </w:pPr>
          </w:p>
        </w:tc>
      </w:tr>
      <w:tr w:rsidR="00AE471F" w:rsidTr="00015012">
        <w:tc>
          <w:tcPr>
            <w:tcW w:w="1980" w:type="dxa"/>
          </w:tcPr>
          <w:p w:rsidR="00AE471F" w:rsidRDefault="00AE471F" w:rsidP="005967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Mazenod White</w:t>
            </w:r>
          </w:p>
        </w:tc>
        <w:tc>
          <w:tcPr>
            <w:tcW w:w="1184" w:type="dxa"/>
          </w:tcPr>
          <w:p w:rsidR="00AE471F" w:rsidRDefault="00AE471F" w:rsidP="005967F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2" w:type="dxa"/>
          </w:tcPr>
          <w:p w:rsidR="00AE471F" w:rsidRDefault="00AE471F" w:rsidP="005967F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72" w:type="dxa"/>
          </w:tcPr>
          <w:p w:rsidR="00AE471F" w:rsidRDefault="00AE471F" w:rsidP="005967F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93" w:type="dxa"/>
          </w:tcPr>
          <w:p w:rsidR="00AE471F" w:rsidRDefault="00AE471F" w:rsidP="005967F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41" w:type="dxa"/>
          </w:tcPr>
          <w:p w:rsidR="00AE471F" w:rsidRDefault="00AE471F" w:rsidP="005967F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09" w:type="dxa"/>
          </w:tcPr>
          <w:p w:rsidR="00AE471F" w:rsidRDefault="00AE471F" w:rsidP="005967F9">
            <w:pPr>
              <w:jc w:val="center"/>
              <w:rPr>
                <w:sz w:val="22"/>
                <w:szCs w:val="22"/>
              </w:rPr>
            </w:pPr>
          </w:p>
        </w:tc>
      </w:tr>
      <w:tr w:rsidR="00AE471F" w:rsidTr="00015012">
        <w:tc>
          <w:tcPr>
            <w:tcW w:w="1980" w:type="dxa"/>
          </w:tcPr>
          <w:p w:rsidR="00AE471F" w:rsidRDefault="00AE471F" w:rsidP="005967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Lesmurdie</w:t>
            </w:r>
          </w:p>
        </w:tc>
        <w:tc>
          <w:tcPr>
            <w:tcW w:w="1184" w:type="dxa"/>
          </w:tcPr>
          <w:p w:rsidR="00AE471F" w:rsidRDefault="00AE471F" w:rsidP="005967F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2" w:type="dxa"/>
          </w:tcPr>
          <w:p w:rsidR="00AE471F" w:rsidRDefault="00AE471F" w:rsidP="005967F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72" w:type="dxa"/>
          </w:tcPr>
          <w:p w:rsidR="00AE471F" w:rsidRDefault="00AE471F" w:rsidP="005967F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93" w:type="dxa"/>
          </w:tcPr>
          <w:p w:rsidR="00AE471F" w:rsidRDefault="00AE471F" w:rsidP="005967F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41" w:type="dxa"/>
          </w:tcPr>
          <w:p w:rsidR="00AE471F" w:rsidRDefault="00AE471F" w:rsidP="005967F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09" w:type="dxa"/>
          </w:tcPr>
          <w:p w:rsidR="00AE471F" w:rsidRDefault="00AE471F" w:rsidP="005967F9">
            <w:pPr>
              <w:jc w:val="center"/>
              <w:rPr>
                <w:sz w:val="22"/>
                <w:szCs w:val="22"/>
              </w:rPr>
            </w:pPr>
          </w:p>
        </w:tc>
      </w:tr>
      <w:tr w:rsidR="00AE471F" w:rsidTr="00015012">
        <w:tc>
          <w:tcPr>
            <w:tcW w:w="1980" w:type="dxa"/>
          </w:tcPr>
          <w:p w:rsidR="00AE471F" w:rsidRDefault="00AE471F" w:rsidP="005967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Eastern Hills</w:t>
            </w:r>
          </w:p>
        </w:tc>
        <w:tc>
          <w:tcPr>
            <w:tcW w:w="1184" w:type="dxa"/>
          </w:tcPr>
          <w:p w:rsidR="00AE471F" w:rsidRDefault="00AE471F" w:rsidP="005967F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2" w:type="dxa"/>
          </w:tcPr>
          <w:p w:rsidR="00AE471F" w:rsidRDefault="00AE471F" w:rsidP="005967F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72" w:type="dxa"/>
          </w:tcPr>
          <w:p w:rsidR="00AE471F" w:rsidRDefault="00AE471F" w:rsidP="005967F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93" w:type="dxa"/>
          </w:tcPr>
          <w:p w:rsidR="00AE471F" w:rsidRDefault="00AE471F" w:rsidP="005967F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41" w:type="dxa"/>
          </w:tcPr>
          <w:p w:rsidR="00AE471F" w:rsidRDefault="00AE471F" w:rsidP="005967F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09" w:type="dxa"/>
          </w:tcPr>
          <w:p w:rsidR="00AE471F" w:rsidRDefault="00AE471F" w:rsidP="005967F9">
            <w:pPr>
              <w:jc w:val="center"/>
              <w:rPr>
                <w:sz w:val="22"/>
                <w:szCs w:val="22"/>
              </w:rPr>
            </w:pPr>
          </w:p>
        </w:tc>
      </w:tr>
    </w:tbl>
    <w:p w:rsidR="00AE471F" w:rsidRPr="004E6B7D" w:rsidRDefault="00AE471F" w:rsidP="00AE471F">
      <w:pPr>
        <w:pStyle w:val="Caption"/>
      </w:pPr>
    </w:p>
    <w:p w:rsidR="00015012" w:rsidRDefault="00015012">
      <w:pPr>
        <w:spacing w:after="160" w:line="259" w:lineRule="auto"/>
      </w:pPr>
    </w:p>
    <w:sectPr w:rsidR="00015012" w:rsidSect="005967F9">
      <w:footerReference w:type="default" r:id="rId7"/>
      <w:pgSz w:w="11906" w:h="16838" w:code="9"/>
      <w:pgMar w:top="357" w:right="746" w:bottom="244" w:left="53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758C" w:rsidRPr="00F528AA" w:rsidRDefault="005A758C" w:rsidP="005967F9">
    <w:pPr>
      <w:pStyle w:val="Footer"/>
      <w:jc w:val="right"/>
      <w:rPr>
        <w:sz w:val="20"/>
        <w:szCs w:val="20"/>
      </w:rPr>
    </w:pPr>
    <w:r w:rsidRPr="00011FEC">
      <w:rPr>
        <w:sz w:val="20"/>
        <w:szCs w:val="20"/>
      </w:rPr>
      <w:fldChar w:fldCharType="begin"/>
    </w:r>
    <w:r w:rsidRPr="00011FEC">
      <w:rPr>
        <w:sz w:val="20"/>
        <w:szCs w:val="20"/>
      </w:rPr>
      <w:instrText xml:space="preserve"> FILENAME </w:instrText>
    </w:r>
    <w:r>
      <w:rPr>
        <w:sz w:val="20"/>
        <w:szCs w:val="20"/>
      </w:rPr>
      <w:fldChar w:fldCharType="separate"/>
    </w:r>
    <w:r w:rsidR="00904E98">
      <w:rPr>
        <w:noProof/>
        <w:sz w:val="20"/>
        <w:szCs w:val="20"/>
      </w:rPr>
      <w:t>Senior Boys Hills Champion School Basketball Fixtures 2020</w:t>
    </w:r>
    <w:r w:rsidRPr="00011FEC">
      <w:rPr>
        <w:sz w:val="20"/>
        <w:szCs w:val="20"/>
      </w:rPr>
      <w:fldChar w:fldCharType="end"/>
    </w:r>
    <w:r w:rsidRPr="00F528AA">
      <w:rPr>
        <w:sz w:val="20"/>
        <w:szCs w:val="20"/>
      </w:rPr>
      <w:t xml:space="preserve">Created on  </w:t>
    </w:r>
    <w:r w:rsidRPr="00F528AA">
      <w:rPr>
        <w:sz w:val="20"/>
        <w:szCs w:val="20"/>
      </w:rPr>
      <w:fldChar w:fldCharType="begin"/>
    </w:r>
    <w:r w:rsidRPr="00F528AA">
      <w:rPr>
        <w:sz w:val="20"/>
        <w:szCs w:val="20"/>
      </w:rPr>
      <w:instrText xml:space="preserve"> PRINTDATE \@ "d/MM/yyyy h:mm:ss am/pm" </w:instrText>
    </w:r>
    <w:r w:rsidRPr="00F528AA">
      <w:rPr>
        <w:sz w:val="20"/>
        <w:szCs w:val="20"/>
      </w:rPr>
      <w:fldChar w:fldCharType="separate"/>
    </w:r>
    <w:r w:rsidR="00904E98">
      <w:rPr>
        <w:noProof/>
        <w:sz w:val="20"/>
        <w:szCs w:val="20"/>
      </w:rPr>
      <w:t>17/02/2020 7:52:00 PM</w:t>
    </w:r>
    <w:r w:rsidRPr="00F528AA">
      <w:rPr>
        <w:sz w:val="20"/>
        <w:szCs w:val="20"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AA7E61"/>
    <w:multiLevelType w:val="hybridMultilevel"/>
    <w:tmpl w:val="6B9250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71F"/>
    <w:rsid w:val="00015012"/>
    <w:rsid w:val="000542EA"/>
    <w:rsid w:val="000671B0"/>
    <w:rsid w:val="000C2168"/>
    <w:rsid w:val="00234653"/>
    <w:rsid w:val="003476F6"/>
    <w:rsid w:val="005967F9"/>
    <w:rsid w:val="005A758C"/>
    <w:rsid w:val="007D3881"/>
    <w:rsid w:val="008A114F"/>
    <w:rsid w:val="00904E98"/>
    <w:rsid w:val="00A03461"/>
    <w:rsid w:val="00AE471F"/>
    <w:rsid w:val="00DB7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1CB7D424"/>
  <w15:chartTrackingRefBased/>
  <w15:docId w15:val="{53F1DE6E-AEFA-458D-A8FB-147FB6F06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471F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AE471F"/>
    <w:pPr>
      <w:keepNext/>
      <w:jc w:val="center"/>
      <w:outlineLvl w:val="1"/>
    </w:pPr>
    <w:rPr>
      <w:b/>
      <w:bCs/>
      <w:sz w:val="32"/>
    </w:rPr>
  </w:style>
  <w:style w:type="paragraph" w:styleId="Heading3">
    <w:name w:val="heading 3"/>
    <w:basedOn w:val="Normal"/>
    <w:next w:val="Normal"/>
    <w:link w:val="Heading3Char"/>
    <w:qFormat/>
    <w:rsid w:val="00AE471F"/>
    <w:pPr>
      <w:keepNext/>
      <w:jc w:val="center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AE471F"/>
    <w:rPr>
      <w:rFonts w:ascii="Arial" w:eastAsia="Times New Roman" w:hAnsi="Arial" w:cs="Times New Roman"/>
      <w:b/>
      <w:bCs/>
      <w:sz w:val="32"/>
      <w:szCs w:val="24"/>
    </w:rPr>
  </w:style>
  <w:style w:type="character" w:customStyle="1" w:styleId="Heading3Char">
    <w:name w:val="Heading 3 Char"/>
    <w:basedOn w:val="DefaultParagraphFont"/>
    <w:link w:val="Heading3"/>
    <w:rsid w:val="00AE471F"/>
    <w:rPr>
      <w:rFonts w:ascii="Arial" w:eastAsia="Times New Roman" w:hAnsi="Arial" w:cs="Times New Roman"/>
      <w:b/>
      <w:bCs/>
      <w:sz w:val="24"/>
      <w:szCs w:val="24"/>
    </w:rPr>
  </w:style>
  <w:style w:type="character" w:styleId="Hyperlink">
    <w:name w:val="Hyperlink"/>
    <w:basedOn w:val="DefaultParagraphFont"/>
    <w:rsid w:val="00AE471F"/>
    <w:rPr>
      <w:color w:val="0000FF"/>
      <w:u w:val="single"/>
    </w:rPr>
  </w:style>
  <w:style w:type="paragraph" w:styleId="Caption">
    <w:name w:val="caption"/>
    <w:basedOn w:val="Normal"/>
    <w:next w:val="Normal"/>
    <w:qFormat/>
    <w:rsid w:val="00AE471F"/>
    <w:pPr>
      <w:jc w:val="center"/>
    </w:pPr>
    <w:rPr>
      <w:b/>
      <w:bCs/>
    </w:rPr>
  </w:style>
  <w:style w:type="table" w:styleId="TableGrid">
    <w:name w:val="Table Grid"/>
    <w:basedOn w:val="TableNormal"/>
    <w:rsid w:val="00AE47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rsid w:val="00AE471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E471F"/>
    <w:rPr>
      <w:rFonts w:ascii="Arial" w:eastAsia="Times New Roman" w:hAnsi="Arial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67F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67F9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150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bra.fitzsimons@education.wa.edu.a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48A17685</Template>
  <TotalTime>83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 Western Australia</Company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FITZSIMONS Debra [Cyril Jackson Senior Campus]</dc:creator>
  <cp:keywords/>
  <dc:description/>
  <cp:lastModifiedBy>FITZSIMONS Debra [Cyril Jackson Senior Campus]</cp:lastModifiedBy>
  <cp:revision>5</cp:revision>
  <cp:lastPrinted>2020-02-17T11:52:00Z</cp:lastPrinted>
  <dcterms:created xsi:type="dcterms:W3CDTF">2020-02-17T10:16:00Z</dcterms:created>
  <dcterms:modified xsi:type="dcterms:W3CDTF">2020-02-17T12:22:00Z</dcterms:modified>
</cp:coreProperties>
</file>