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3E31C8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1C178" w14:textId="6D8BC790" w:rsidR="00CD62A9" w:rsidRDefault="008B3006" w:rsidP="003E31C8">
      <w:pPr>
        <w:jc w:val="center"/>
        <w:rPr>
          <w:b/>
          <w:sz w:val="32"/>
        </w:rPr>
      </w:pPr>
      <w:r>
        <w:rPr>
          <w:b/>
          <w:sz w:val="32"/>
        </w:rPr>
        <w:t>2020</w:t>
      </w:r>
    </w:p>
    <w:p w14:paraId="64CAAE94" w14:textId="6178ACD8" w:rsidR="004E15A4" w:rsidRPr="00C936EA" w:rsidRDefault="005725D7" w:rsidP="003E31C8">
      <w:pPr>
        <w:jc w:val="center"/>
        <w:rPr>
          <w:b/>
          <w:sz w:val="32"/>
        </w:rPr>
      </w:pPr>
      <w:r>
        <w:rPr>
          <w:b/>
          <w:sz w:val="32"/>
        </w:rPr>
        <w:t xml:space="preserve">Champion Schools Basketball </w:t>
      </w:r>
    </w:p>
    <w:p w14:paraId="43554C92" w14:textId="7D624AAA" w:rsidR="008448D6" w:rsidRPr="00523944" w:rsidRDefault="008B3006" w:rsidP="00523944">
      <w:pPr>
        <w:jc w:val="center"/>
        <w:rPr>
          <w:b/>
          <w:sz w:val="32"/>
        </w:rPr>
      </w:pPr>
      <w:r>
        <w:rPr>
          <w:b/>
          <w:sz w:val="32"/>
        </w:rPr>
        <w:t>Northern Suburbs</w:t>
      </w:r>
      <w:r w:rsidR="00C73D0D" w:rsidRPr="00C0361E">
        <w:rPr>
          <w:b/>
          <w:sz w:val="32"/>
        </w:rPr>
        <w:t xml:space="preserve"> </w:t>
      </w:r>
      <w:r w:rsidR="00C73D0D">
        <w:rPr>
          <w:b/>
          <w:sz w:val="32"/>
        </w:rPr>
        <w:t>League</w:t>
      </w:r>
      <w:r w:rsidR="0059038C">
        <w:rPr>
          <w:b/>
          <w:sz w:val="32"/>
        </w:rPr>
        <w:t xml:space="preserve"> </w:t>
      </w:r>
      <w:r>
        <w:rPr>
          <w:b/>
          <w:sz w:val="32"/>
        </w:rPr>
        <w:t xml:space="preserve">Senior </w:t>
      </w:r>
      <w:r w:rsidR="0060034E">
        <w:rPr>
          <w:b/>
          <w:sz w:val="32"/>
        </w:rPr>
        <w:t>Boy</w:t>
      </w:r>
      <w:r w:rsidR="00C0361E">
        <w:rPr>
          <w:b/>
          <w:sz w:val="32"/>
        </w:rPr>
        <w:t>s</w:t>
      </w:r>
      <w:r w:rsidR="003E31C8" w:rsidRPr="00C936EA">
        <w:rPr>
          <w:b/>
          <w:sz w:val="32"/>
        </w:rPr>
        <w:t xml:space="preserve"> Fixtures</w:t>
      </w:r>
    </w:p>
    <w:p w14:paraId="2B9F370D" w14:textId="77777777" w:rsidR="00D9375A" w:rsidRPr="0013150A" w:rsidRDefault="00D9375A" w:rsidP="009757F9">
      <w:pPr>
        <w:jc w:val="center"/>
        <w:rPr>
          <w:b/>
          <w:sz w:val="8"/>
        </w:rPr>
      </w:pPr>
    </w:p>
    <w:p w14:paraId="60343545" w14:textId="733F0703" w:rsidR="003E31C8" w:rsidRDefault="003E31C8" w:rsidP="003E31C8">
      <w:pPr>
        <w:rPr>
          <w:b/>
          <w:color w:val="FF0000"/>
          <w:sz w:val="28"/>
        </w:rPr>
      </w:pPr>
      <w:r w:rsidRPr="00C936EA">
        <w:rPr>
          <w:b/>
          <w:sz w:val="28"/>
        </w:rPr>
        <w:t>Round 1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B8129B">
        <w:rPr>
          <w:b/>
          <w:color w:val="FF0000"/>
          <w:sz w:val="28"/>
        </w:rPr>
        <w:t>4</w:t>
      </w:r>
      <w:r w:rsidR="00C34536">
        <w:rPr>
          <w:b/>
          <w:color w:val="FF0000"/>
          <w:sz w:val="28"/>
        </w:rPr>
        <w:t xml:space="preserve"> - Tuesday </w:t>
      </w:r>
      <w:r w:rsidR="00B8129B">
        <w:rPr>
          <w:b/>
          <w:color w:val="FF0000"/>
          <w:sz w:val="28"/>
        </w:rPr>
        <w:t>25 February 2020</w:t>
      </w:r>
      <w:r w:rsidR="001C69EC" w:rsidRPr="003A5B1B">
        <w:rPr>
          <w:b/>
          <w:color w:val="FF0000"/>
          <w:sz w:val="28"/>
        </w:rPr>
        <w:t>)</w:t>
      </w:r>
    </w:p>
    <w:p w14:paraId="0D7EF673" w14:textId="77777777" w:rsidR="00F9033A" w:rsidRPr="00F9033A" w:rsidRDefault="00F9033A" w:rsidP="003E31C8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6"/>
        <w:gridCol w:w="4144"/>
      </w:tblGrid>
      <w:tr w:rsidR="003E31C8" w14:paraId="72F2DC6D" w14:textId="77777777" w:rsidTr="00C936EA">
        <w:tc>
          <w:tcPr>
            <w:tcW w:w="4258" w:type="dxa"/>
            <w:shd w:val="clear" w:color="auto" w:fill="E0E0E0"/>
          </w:tcPr>
          <w:p w14:paraId="4DEC7DF8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04A96E23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3E31C8" w14:paraId="00EABC99" w14:textId="77777777" w:rsidTr="00F9033A">
        <w:tc>
          <w:tcPr>
            <w:tcW w:w="4258" w:type="dxa"/>
            <w:shd w:val="clear" w:color="auto" w:fill="auto"/>
          </w:tcPr>
          <w:p w14:paraId="69FF25C6" w14:textId="7A4016F4" w:rsidR="003E31C8" w:rsidRPr="00035F7F" w:rsidRDefault="00112685" w:rsidP="003E31C8">
            <w:pPr>
              <w:jc w:val="center"/>
              <w:rPr>
                <w:color w:val="FF33CC"/>
              </w:rPr>
            </w:pPr>
            <w:r w:rsidRPr="00035F7F">
              <w:rPr>
                <w:color w:val="FF33CC"/>
              </w:rPr>
              <w:t>Warwick SHS</w:t>
            </w:r>
          </w:p>
        </w:tc>
        <w:tc>
          <w:tcPr>
            <w:tcW w:w="4258" w:type="dxa"/>
            <w:shd w:val="clear" w:color="auto" w:fill="auto"/>
          </w:tcPr>
          <w:p w14:paraId="7C591795" w14:textId="2A006AB1" w:rsidR="003E31C8" w:rsidRPr="00112685" w:rsidRDefault="00112685" w:rsidP="003E31C8">
            <w:pPr>
              <w:jc w:val="center"/>
            </w:pPr>
            <w:r w:rsidRPr="00523944">
              <w:rPr>
                <w:color w:val="00B050"/>
              </w:rPr>
              <w:t>Balcatta SHS</w:t>
            </w:r>
          </w:p>
        </w:tc>
      </w:tr>
      <w:tr w:rsidR="003E31C8" w14:paraId="7A8F8F9C" w14:textId="77777777" w:rsidTr="00F9033A">
        <w:tc>
          <w:tcPr>
            <w:tcW w:w="4258" w:type="dxa"/>
            <w:shd w:val="clear" w:color="auto" w:fill="auto"/>
          </w:tcPr>
          <w:p w14:paraId="4851EAA9" w14:textId="3717574F" w:rsidR="003E31C8" w:rsidRPr="00112685" w:rsidRDefault="00B8129B" w:rsidP="003E31C8">
            <w:pPr>
              <w:jc w:val="center"/>
            </w:pPr>
            <w:r w:rsidRPr="00523944">
              <w:rPr>
                <w:color w:val="FF0000"/>
              </w:rPr>
              <w:t>Balga SHS</w:t>
            </w:r>
          </w:p>
        </w:tc>
        <w:tc>
          <w:tcPr>
            <w:tcW w:w="4258" w:type="dxa"/>
            <w:shd w:val="clear" w:color="auto" w:fill="auto"/>
          </w:tcPr>
          <w:p w14:paraId="09A42E44" w14:textId="3B82DF39" w:rsidR="003E31C8" w:rsidRPr="00112685" w:rsidRDefault="00B8129B" w:rsidP="003E31C8">
            <w:pPr>
              <w:jc w:val="center"/>
            </w:pPr>
            <w:r w:rsidRPr="003D366E">
              <w:rPr>
                <w:color w:val="D99594" w:themeColor="accent2" w:themeTint="99"/>
              </w:rPr>
              <w:t>Mercy College</w:t>
            </w:r>
          </w:p>
        </w:tc>
      </w:tr>
      <w:tr w:rsidR="0059038C" w14:paraId="260884F9" w14:textId="77777777" w:rsidTr="00F9033A">
        <w:tc>
          <w:tcPr>
            <w:tcW w:w="4258" w:type="dxa"/>
            <w:shd w:val="clear" w:color="auto" w:fill="auto"/>
          </w:tcPr>
          <w:p w14:paraId="5B40C553" w14:textId="1F2EA84C" w:rsidR="0059038C" w:rsidRPr="00112685" w:rsidRDefault="00112685" w:rsidP="003E31C8">
            <w:pPr>
              <w:jc w:val="center"/>
            </w:pPr>
            <w:r w:rsidRPr="003D366E">
              <w:rPr>
                <w:color w:val="E36C0A" w:themeColor="accent6" w:themeShade="BF"/>
              </w:rPr>
              <w:t>Kingsway CC</w:t>
            </w:r>
          </w:p>
        </w:tc>
        <w:tc>
          <w:tcPr>
            <w:tcW w:w="4258" w:type="dxa"/>
            <w:shd w:val="clear" w:color="auto" w:fill="auto"/>
          </w:tcPr>
          <w:p w14:paraId="5EDED7C5" w14:textId="5B2BBD95" w:rsidR="0059038C" w:rsidRPr="00112685" w:rsidRDefault="00112685" w:rsidP="003E31C8">
            <w:pPr>
              <w:jc w:val="center"/>
            </w:pPr>
            <w:r w:rsidRPr="003D366E">
              <w:rPr>
                <w:color w:val="00B0F0"/>
              </w:rPr>
              <w:t xml:space="preserve">Dianella </w:t>
            </w:r>
            <w:r w:rsidR="00B8129B" w:rsidRPr="003D366E">
              <w:rPr>
                <w:color w:val="00B0F0"/>
              </w:rPr>
              <w:t>SC</w:t>
            </w:r>
          </w:p>
        </w:tc>
      </w:tr>
      <w:tr w:rsidR="00891C12" w14:paraId="195CFA47" w14:textId="77777777" w:rsidTr="00F9033A">
        <w:tc>
          <w:tcPr>
            <w:tcW w:w="4258" w:type="dxa"/>
            <w:shd w:val="clear" w:color="auto" w:fill="auto"/>
          </w:tcPr>
          <w:p w14:paraId="426A3BA3" w14:textId="66A2147E" w:rsidR="00891C12" w:rsidRPr="00112685" w:rsidRDefault="00B8129B" w:rsidP="003E31C8">
            <w:pPr>
              <w:jc w:val="center"/>
            </w:pPr>
            <w:r w:rsidRPr="000D0AD3">
              <w:rPr>
                <w:color w:val="7030A0"/>
              </w:rPr>
              <w:t>Carine SHS</w:t>
            </w:r>
          </w:p>
        </w:tc>
        <w:tc>
          <w:tcPr>
            <w:tcW w:w="4258" w:type="dxa"/>
            <w:shd w:val="clear" w:color="auto" w:fill="auto"/>
          </w:tcPr>
          <w:p w14:paraId="007EBE73" w14:textId="359A2BF2" w:rsidR="00891C12" w:rsidRPr="00112685" w:rsidRDefault="00B8129B" w:rsidP="003E31C8">
            <w:pPr>
              <w:jc w:val="center"/>
            </w:pPr>
            <w:r>
              <w:t>Duncraig SHS</w:t>
            </w:r>
          </w:p>
        </w:tc>
      </w:tr>
      <w:tr w:rsidR="00B8129B" w14:paraId="12C02957" w14:textId="77777777" w:rsidTr="00F9033A">
        <w:tc>
          <w:tcPr>
            <w:tcW w:w="4258" w:type="dxa"/>
            <w:shd w:val="clear" w:color="auto" w:fill="auto"/>
          </w:tcPr>
          <w:p w14:paraId="0886444C" w14:textId="7062C5B9" w:rsidR="00B8129B" w:rsidRPr="006D0604" w:rsidRDefault="00B8129B" w:rsidP="003E31C8">
            <w:pPr>
              <w:jc w:val="center"/>
              <w:rPr>
                <w:color w:val="4F81BD" w:themeColor="accent1"/>
              </w:rPr>
            </w:pPr>
            <w:r w:rsidRPr="006D0604">
              <w:rPr>
                <w:color w:val="4F81BD" w:themeColor="accent1"/>
              </w:rPr>
              <w:t>Ballajura CC</w:t>
            </w:r>
          </w:p>
        </w:tc>
        <w:tc>
          <w:tcPr>
            <w:tcW w:w="4258" w:type="dxa"/>
            <w:shd w:val="clear" w:color="auto" w:fill="auto"/>
          </w:tcPr>
          <w:p w14:paraId="21F6C3BF" w14:textId="399E5296" w:rsidR="00B8129B" w:rsidRPr="00B8129B" w:rsidRDefault="00B8129B" w:rsidP="003E31C8">
            <w:pPr>
              <w:jc w:val="center"/>
              <w:rPr>
                <w:b/>
              </w:rPr>
            </w:pPr>
            <w:r w:rsidRPr="00B8129B">
              <w:rPr>
                <w:b/>
              </w:rPr>
              <w:t>BYE</w:t>
            </w:r>
          </w:p>
        </w:tc>
      </w:tr>
    </w:tbl>
    <w:p w14:paraId="3E4AF9F8" w14:textId="77777777" w:rsidR="009757F9" w:rsidRDefault="009757F9" w:rsidP="003E31C8">
      <w:pPr>
        <w:rPr>
          <w:sz w:val="16"/>
        </w:rPr>
      </w:pPr>
    </w:p>
    <w:p w14:paraId="3BA37A38" w14:textId="77777777" w:rsidR="00EF322F" w:rsidRPr="00F5385A" w:rsidRDefault="00EF322F" w:rsidP="003E31C8">
      <w:pPr>
        <w:rPr>
          <w:sz w:val="2"/>
        </w:rPr>
      </w:pPr>
    </w:p>
    <w:p w14:paraId="5C404715" w14:textId="2E4DEBE1" w:rsidR="003E31C8" w:rsidRPr="00C936EA" w:rsidRDefault="003E31C8" w:rsidP="003E31C8">
      <w:pPr>
        <w:rPr>
          <w:b/>
          <w:sz w:val="28"/>
        </w:rPr>
      </w:pPr>
      <w:r w:rsidRPr="00C936EA">
        <w:rPr>
          <w:b/>
          <w:sz w:val="28"/>
        </w:rPr>
        <w:t>Round 2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B8129B">
        <w:rPr>
          <w:b/>
          <w:color w:val="FF0000"/>
          <w:sz w:val="28"/>
        </w:rPr>
        <w:t>5</w:t>
      </w:r>
      <w:r w:rsidR="00C34536">
        <w:rPr>
          <w:b/>
          <w:color w:val="FF0000"/>
          <w:sz w:val="28"/>
        </w:rPr>
        <w:t xml:space="preserve"> – T</w:t>
      </w:r>
      <w:r w:rsidR="00B8129B">
        <w:rPr>
          <w:b/>
          <w:color w:val="FF0000"/>
          <w:sz w:val="28"/>
        </w:rPr>
        <w:t>uesday 3</w:t>
      </w:r>
      <w:r w:rsidR="00C34536">
        <w:rPr>
          <w:b/>
          <w:color w:val="FF0000"/>
          <w:sz w:val="28"/>
        </w:rPr>
        <w:t xml:space="preserve"> March</w:t>
      </w:r>
      <w:r w:rsidR="001C69EC" w:rsidRPr="003A5B1B">
        <w:rPr>
          <w:b/>
          <w:color w:val="FF0000"/>
          <w:sz w:val="28"/>
        </w:rPr>
        <w:t>)</w:t>
      </w:r>
    </w:p>
    <w:p w14:paraId="5D647F60" w14:textId="77777777" w:rsidR="009757F9" w:rsidRDefault="009757F9" w:rsidP="003E31C8">
      <w:pPr>
        <w:rPr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2"/>
        <w:gridCol w:w="4138"/>
      </w:tblGrid>
      <w:tr w:rsidR="00A04EEE" w:rsidRPr="00C936EA" w14:paraId="057F6BB3" w14:textId="77777777" w:rsidTr="00473593">
        <w:tc>
          <w:tcPr>
            <w:tcW w:w="4152" w:type="dxa"/>
            <w:shd w:val="clear" w:color="auto" w:fill="E0E0E0"/>
          </w:tcPr>
          <w:p w14:paraId="76105742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38" w:type="dxa"/>
            <w:shd w:val="clear" w:color="auto" w:fill="E0E0E0"/>
          </w:tcPr>
          <w:p w14:paraId="6BF08732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09B0B409" w14:textId="77777777" w:rsidTr="00F9033A">
        <w:tc>
          <w:tcPr>
            <w:tcW w:w="4152" w:type="dxa"/>
            <w:shd w:val="clear" w:color="auto" w:fill="auto"/>
          </w:tcPr>
          <w:p w14:paraId="0453601D" w14:textId="48BAF918" w:rsidR="00F9033A" w:rsidRPr="00112685" w:rsidRDefault="00B8129B" w:rsidP="00F9033A">
            <w:pPr>
              <w:jc w:val="center"/>
            </w:pPr>
            <w:r w:rsidRPr="006D0604">
              <w:rPr>
                <w:color w:val="4F81BD" w:themeColor="accent1"/>
              </w:rPr>
              <w:t>Ballajura CC</w:t>
            </w:r>
          </w:p>
        </w:tc>
        <w:tc>
          <w:tcPr>
            <w:tcW w:w="4138" w:type="dxa"/>
            <w:shd w:val="clear" w:color="auto" w:fill="auto"/>
          </w:tcPr>
          <w:p w14:paraId="0D9AE0DA" w14:textId="039B960C" w:rsidR="00F9033A" w:rsidRPr="00112685" w:rsidRDefault="00B8129B" w:rsidP="00F9033A">
            <w:pPr>
              <w:jc w:val="center"/>
            </w:pPr>
            <w:r w:rsidRPr="00523944">
              <w:rPr>
                <w:color w:val="FF0000"/>
              </w:rPr>
              <w:t>Balga SHS</w:t>
            </w:r>
          </w:p>
        </w:tc>
      </w:tr>
      <w:tr w:rsidR="00F9033A" w14:paraId="7F06D82A" w14:textId="77777777" w:rsidTr="00F9033A">
        <w:tc>
          <w:tcPr>
            <w:tcW w:w="4152" w:type="dxa"/>
            <w:shd w:val="clear" w:color="auto" w:fill="auto"/>
          </w:tcPr>
          <w:p w14:paraId="5AF77085" w14:textId="1581777F" w:rsidR="00F9033A" w:rsidRPr="00112685" w:rsidRDefault="00B8129B" w:rsidP="00F9033A">
            <w:pPr>
              <w:jc w:val="center"/>
            </w:pPr>
            <w:r w:rsidRPr="003D366E">
              <w:rPr>
                <w:color w:val="00B0F0"/>
              </w:rPr>
              <w:t>Dianella SC</w:t>
            </w:r>
          </w:p>
        </w:tc>
        <w:tc>
          <w:tcPr>
            <w:tcW w:w="4138" w:type="dxa"/>
            <w:shd w:val="clear" w:color="auto" w:fill="auto"/>
          </w:tcPr>
          <w:p w14:paraId="61A48172" w14:textId="7C9E4CDE" w:rsidR="00F9033A" w:rsidRPr="00035F7F" w:rsidRDefault="00B8129B" w:rsidP="00F9033A">
            <w:pPr>
              <w:jc w:val="center"/>
              <w:rPr>
                <w:color w:val="FF33CC"/>
              </w:rPr>
            </w:pPr>
            <w:r w:rsidRPr="00035F7F">
              <w:rPr>
                <w:color w:val="FF33CC"/>
              </w:rPr>
              <w:t>Warwick SHS</w:t>
            </w:r>
          </w:p>
        </w:tc>
      </w:tr>
      <w:tr w:rsidR="00F9033A" w14:paraId="12DDB0FC" w14:textId="77777777" w:rsidTr="00F9033A">
        <w:tc>
          <w:tcPr>
            <w:tcW w:w="4152" w:type="dxa"/>
            <w:shd w:val="clear" w:color="auto" w:fill="auto"/>
          </w:tcPr>
          <w:p w14:paraId="449FB6B9" w14:textId="4FE9C18C" w:rsidR="00F9033A" w:rsidRPr="00112685" w:rsidRDefault="00B8129B" w:rsidP="00F9033A">
            <w:pPr>
              <w:jc w:val="center"/>
            </w:pPr>
            <w:r w:rsidRPr="003D366E">
              <w:rPr>
                <w:color w:val="D99594" w:themeColor="accent2" w:themeTint="99"/>
              </w:rPr>
              <w:t>Mercy College</w:t>
            </w:r>
          </w:p>
        </w:tc>
        <w:tc>
          <w:tcPr>
            <w:tcW w:w="4138" w:type="dxa"/>
            <w:shd w:val="clear" w:color="auto" w:fill="auto"/>
          </w:tcPr>
          <w:p w14:paraId="3E31AD9A" w14:textId="1EC87461" w:rsidR="00F9033A" w:rsidRPr="00112685" w:rsidRDefault="00B8129B" w:rsidP="00F9033A">
            <w:pPr>
              <w:jc w:val="center"/>
            </w:pPr>
            <w:r w:rsidRPr="000D0AD3">
              <w:rPr>
                <w:color w:val="7030A0"/>
              </w:rPr>
              <w:t>Carine SHS</w:t>
            </w:r>
          </w:p>
        </w:tc>
      </w:tr>
      <w:tr w:rsidR="00F9033A" w14:paraId="7CBEA7D7" w14:textId="77777777" w:rsidTr="00F9033A">
        <w:tc>
          <w:tcPr>
            <w:tcW w:w="4152" w:type="dxa"/>
            <w:shd w:val="clear" w:color="auto" w:fill="auto"/>
          </w:tcPr>
          <w:p w14:paraId="03DE079C" w14:textId="3CE06DB0" w:rsidR="00F9033A" w:rsidRPr="00112685" w:rsidRDefault="00B8129B" w:rsidP="00F9033A">
            <w:pPr>
              <w:jc w:val="center"/>
            </w:pPr>
            <w:r>
              <w:t>Duncraig SHS</w:t>
            </w:r>
          </w:p>
        </w:tc>
        <w:tc>
          <w:tcPr>
            <w:tcW w:w="4138" w:type="dxa"/>
            <w:shd w:val="clear" w:color="auto" w:fill="auto"/>
          </w:tcPr>
          <w:p w14:paraId="77D68BD0" w14:textId="731276AB" w:rsidR="00F9033A" w:rsidRPr="00112685" w:rsidRDefault="00B8129B" w:rsidP="00F9033A">
            <w:pPr>
              <w:jc w:val="center"/>
            </w:pPr>
            <w:r w:rsidRPr="003D366E">
              <w:rPr>
                <w:color w:val="E36C0A" w:themeColor="accent6" w:themeShade="BF"/>
              </w:rPr>
              <w:t>Kingsway CC</w:t>
            </w:r>
          </w:p>
        </w:tc>
      </w:tr>
      <w:tr w:rsidR="00B8129B" w14:paraId="4AFAE1E9" w14:textId="77777777" w:rsidTr="00F9033A">
        <w:tc>
          <w:tcPr>
            <w:tcW w:w="4152" w:type="dxa"/>
            <w:shd w:val="clear" w:color="auto" w:fill="auto"/>
          </w:tcPr>
          <w:p w14:paraId="1AB383A6" w14:textId="147999F1" w:rsidR="00B8129B" w:rsidRPr="00112685" w:rsidRDefault="00B8129B" w:rsidP="00F9033A">
            <w:pPr>
              <w:jc w:val="center"/>
            </w:pPr>
            <w:r w:rsidRPr="00523944">
              <w:rPr>
                <w:color w:val="00B050"/>
              </w:rPr>
              <w:t>Balcatta SHS</w:t>
            </w:r>
          </w:p>
        </w:tc>
        <w:tc>
          <w:tcPr>
            <w:tcW w:w="4138" w:type="dxa"/>
            <w:shd w:val="clear" w:color="auto" w:fill="auto"/>
          </w:tcPr>
          <w:p w14:paraId="73CE435B" w14:textId="754D39CD" w:rsidR="00B8129B" w:rsidRPr="00B8129B" w:rsidRDefault="00B8129B" w:rsidP="00F9033A">
            <w:pPr>
              <w:jc w:val="center"/>
              <w:rPr>
                <w:b/>
              </w:rPr>
            </w:pPr>
            <w:r w:rsidRPr="00B8129B">
              <w:rPr>
                <w:b/>
              </w:rPr>
              <w:t>BYE</w:t>
            </w:r>
          </w:p>
        </w:tc>
      </w:tr>
    </w:tbl>
    <w:p w14:paraId="3A385B02" w14:textId="77777777" w:rsidR="00A04EEE" w:rsidRDefault="00A04EEE" w:rsidP="003E31C8">
      <w:pPr>
        <w:rPr>
          <w:sz w:val="12"/>
        </w:rPr>
      </w:pPr>
    </w:p>
    <w:p w14:paraId="60640F91" w14:textId="62E2B29F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3 </w:t>
      </w:r>
      <w:r w:rsidR="009F1DDD" w:rsidRPr="003A5B1B">
        <w:rPr>
          <w:b/>
          <w:color w:val="FF0000"/>
          <w:sz w:val="28"/>
        </w:rPr>
        <w:t>(Term 1, Week</w:t>
      </w:r>
      <w:r w:rsidR="00A04EEE">
        <w:rPr>
          <w:b/>
          <w:color w:val="FF0000"/>
          <w:sz w:val="28"/>
        </w:rPr>
        <w:t xml:space="preserve"> </w:t>
      </w:r>
      <w:r w:rsidR="00B8129B">
        <w:rPr>
          <w:b/>
          <w:color w:val="FF0000"/>
          <w:sz w:val="28"/>
        </w:rPr>
        <w:t>6</w:t>
      </w:r>
      <w:r w:rsidR="008B6261">
        <w:rPr>
          <w:b/>
          <w:color w:val="FF0000"/>
          <w:sz w:val="28"/>
        </w:rPr>
        <w:t xml:space="preserve"> Tuesday 10</w:t>
      </w:r>
      <w:r w:rsidR="00C34536">
        <w:rPr>
          <w:b/>
          <w:color w:val="FF0000"/>
          <w:sz w:val="28"/>
        </w:rPr>
        <w:t xml:space="preserve"> March</w:t>
      </w:r>
      <w:r w:rsidR="009F1DDD" w:rsidRPr="003A5B1B">
        <w:rPr>
          <w:b/>
          <w:color w:val="FF0000"/>
          <w:sz w:val="28"/>
        </w:rPr>
        <w:t>)</w:t>
      </w:r>
    </w:p>
    <w:p w14:paraId="49E14C57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1"/>
        <w:gridCol w:w="4139"/>
      </w:tblGrid>
      <w:tr w:rsidR="006A0106" w:rsidRPr="00C936EA" w14:paraId="3BC25ACB" w14:textId="77777777" w:rsidTr="00F9033A">
        <w:tc>
          <w:tcPr>
            <w:tcW w:w="4151" w:type="dxa"/>
            <w:shd w:val="clear" w:color="auto" w:fill="E0E0E0"/>
          </w:tcPr>
          <w:p w14:paraId="79B606B0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39" w:type="dxa"/>
            <w:shd w:val="clear" w:color="auto" w:fill="E0E0E0"/>
          </w:tcPr>
          <w:p w14:paraId="572B860C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F054A71" w14:textId="77777777" w:rsidTr="00F9033A">
        <w:tc>
          <w:tcPr>
            <w:tcW w:w="4151" w:type="dxa"/>
            <w:shd w:val="clear" w:color="auto" w:fill="auto"/>
          </w:tcPr>
          <w:p w14:paraId="2A21EED2" w14:textId="749FEBCA" w:rsidR="00F9033A" w:rsidRPr="00112685" w:rsidRDefault="00B8129B" w:rsidP="00F9033A">
            <w:pPr>
              <w:jc w:val="center"/>
            </w:pPr>
            <w:r w:rsidRPr="00523944">
              <w:rPr>
                <w:color w:val="00B050"/>
              </w:rPr>
              <w:t>Balcatta SHS</w:t>
            </w:r>
          </w:p>
        </w:tc>
        <w:tc>
          <w:tcPr>
            <w:tcW w:w="4139" w:type="dxa"/>
            <w:shd w:val="clear" w:color="auto" w:fill="auto"/>
          </w:tcPr>
          <w:p w14:paraId="72D3B64B" w14:textId="04581107" w:rsidR="00F9033A" w:rsidRPr="00112685" w:rsidRDefault="00B8129B" w:rsidP="00F9033A">
            <w:pPr>
              <w:jc w:val="center"/>
            </w:pPr>
            <w:r w:rsidRPr="003D366E">
              <w:rPr>
                <w:color w:val="00B0F0"/>
              </w:rPr>
              <w:t>Dianella SC</w:t>
            </w:r>
          </w:p>
        </w:tc>
      </w:tr>
      <w:tr w:rsidR="00F9033A" w14:paraId="17D7BED2" w14:textId="77777777" w:rsidTr="00F9033A">
        <w:tc>
          <w:tcPr>
            <w:tcW w:w="4151" w:type="dxa"/>
            <w:shd w:val="clear" w:color="auto" w:fill="auto"/>
          </w:tcPr>
          <w:p w14:paraId="490599CE" w14:textId="32F75809" w:rsidR="00F9033A" w:rsidRPr="00112685" w:rsidRDefault="00B8129B" w:rsidP="00F9033A">
            <w:pPr>
              <w:jc w:val="center"/>
            </w:pPr>
            <w:r w:rsidRPr="000D0AD3">
              <w:rPr>
                <w:color w:val="7030A0"/>
              </w:rPr>
              <w:t>Carine SHS</w:t>
            </w:r>
          </w:p>
        </w:tc>
        <w:tc>
          <w:tcPr>
            <w:tcW w:w="4139" w:type="dxa"/>
            <w:shd w:val="clear" w:color="auto" w:fill="auto"/>
          </w:tcPr>
          <w:p w14:paraId="76EA5BFC" w14:textId="49A08585" w:rsidR="00F9033A" w:rsidRPr="00112685" w:rsidRDefault="00B8129B" w:rsidP="00F9033A">
            <w:pPr>
              <w:jc w:val="center"/>
            </w:pPr>
            <w:r w:rsidRPr="006D0604">
              <w:rPr>
                <w:color w:val="4F81BD" w:themeColor="accent1"/>
              </w:rPr>
              <w:t>Ballajura CC</w:t>
            </w:r>
          </w:p>
        </w:tc>
      </w:tr>
      <w:tr w:rsidR="00F9033A" w14:paraId="1B9B91EA" w14:textId="77777777" w:rsidTr="00F9033A">
        <w:tc>
          <w:tcPr>
            <w:tcW w:w="4151" w:type="dxa"/>
            <w:shd w:val="clear" w:color="auto" w:fill="auto"/>
          </w:tcPr>
          <w:p w14:paraId="3681C256" w14:textId="38D67EDF" w:rsidR="00F9033A" w:rsidRPr="00035F7F" w:rsidRDefault="00B8129B" w:rsidP="00F9033A">
            <w:pPr>
              <w:jc w:val="center"/>
              <w:rPr>
                <w:color w:val="FF33CC"/>
              </w:rPr>
            </w:pPr>
            <w:r w:rsidRPr="00035F7F">
              <w:rPr>
                <w:color w:val="FF33CC"/>
              </w:rPr>
              <w:t>Warwick SHS</w:t>
            </w:r>
          </w:p>
        </w:tc>
        <w:tc>
          <w:tcPr>
            <w:tcW w:w="4139" w:type="dxa"/>
            <w:shd w:val="clear" w:color="auto" w:fill="auto"/>
          </w:tcPr>
          <w:p w14:paraId="2B09374F" w14:textId="4A9931A2" w:rsidR="00F9033A" w:rsidRPr="00112685" w:rsidRDefault="00B8129B" w:rsidP="00F9033A">
            <w:pPr>
              <w:jc w:val="center"/>
            </w:pPr>
            <w:r>
              <w:t>Duncraig SHS</w:t>
            </w:r>
          </w:p>
        </w:tc>
      </w:tr>
      <w:tr w:rsidR="00F9033A" w14:paraId="303DDB0D" w14:textId="77777777" w:rsidTr="00F9033A">
        <w:tc>
          <w:tcPr>
            <w:tcW w:w="4151" w:type="dxa"/>
            <w:shd w:val="clear" w:color="auto" w:fill="auto"/>
          </w:tcPr>
          <w:p w14:paraId="2A3E5965" w14:textId="4F039565" w:rsidR="00F9033A" w:rsidRPr="003D366E" w:rsidRDefault="00B8129B" w:rsidP="00F9033A">
            <w:pPr>
              <w:jc w:val="center"/>
              <w:rPr>
                <w:color w:val="E36C0A" w:themeColor="accent6" w:themeShade="BF"/>
              </w:rPr>
            </w:pPr>
            <w:r w:rsidRPr="003D366E">
              <w:rPr>
                <w:color w:val="E36C0A" w:themeColor="accent6" w:themeShade="BF"/>
              </w:rPr>
              <w:t>Kingsway CC</w:t>
            </w:r>
          </w:p>
        </w:tc>
        <w:tc>
          <w:tcPr>
            <w:tcW w:w="4139" w:type="dxa"/>
            <w:shd w:val="clear" w:color="auto" w:fill="auto"/>
          </w:tcPr>
          <w:p w14:paraId="34F82F5D" w14:textId="3B7A5478" w:rsidR="00F9033A" w:rsidRPr="00112685" w:rsidRDefault="00B8129B" w:rsidP="00F9033A">
            <w:pPr>
              <w:jc w:val="center"/>
            </w:pPr>
            <w:r w:rsidRPr="003D366E">
              <w:rPr>
                <w:color w:val="D99594" w:themeColor="accent2" w:themeTint="99"/>
              </w:rPr>
              <w:t>Mercy College</w:t>
            </w:r>
          </w:p>
        </w:tc>
      </w:tr>
      <w:tr w:rsidR="00B8129B" w14:paraId="5777972D" w14:textId="77777777" w:rsidTr="00F9033A">
        <w:tc>
          <w:tcPr>
            <w:tcW w:w="4151" w:type="dxa"/>
            <w:shd w:val="clear" w:color="auto" w:fill="auto"/>
          </w:tcPr>
          <w:p w14:paraId="767C78CA" w14:textId="760E7228" w:rsidR="00B8129B" w:rsidRPr="00112685" w:rsidRDefault="00523944" w:rsidP="00F9033A">
            <w:pPr>
              <w:jc w:val="center"/>
            </w:pPr>
            <w:r w:rsidRPr="00523944">
              <w:rPr>
                <w:color w:val="FF0000"/>
              </w:rPr>
              <w:t>Balga SHS</w:t>
            </w:r>
          </w:p>
        </w:tc>
        <w:tc>
          <w:tcPr>
            <w:tcW w:w="4139" w:type="dxa"/>
            <w:shd w:val="clear" w:color="auto" w:fill="auto"/>
          </w:tcPr>
          <w:p w14:paraId="2032C9E2" w14:textId="5122BF7E" w:rsidR="00B8129B" w:rsidRPr="00112685" w:rsidRDefault="00523944" w:rsidP="00F9033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07C341BF" w14:textId="77777777" w:rsidR="006A0106" w:rsidRDefault="006A0106" w:rsidP="006A0106">
      <w:pPr>
        <w:rPr>
          <w:b/>
          <w:sz w:val="16"/>
        </w:rPr>
      </w:pPr>
    </w:p>
    <w:p w14:paraId="2B13183B" w14:textId="235DFB45" w:rsidR="006A0106" w:rsidRDefault="006A0106" w:rsidP="006A0106">
      <w:pPr>
        <w:rPr>
          <w:b/>
          <w:color w:val="FF0000"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4 </w:t>
      </w:r>
      <w:r w:rsidR="009F1DDD" w:rsidRPr="003A5B1B">
        <w:rPr>
          <w:b/>
          <w:color w:val="FF0000"/>
          <w:sz w:val="28"/>
        </w:rPr>
        <w:t xml:space="preserve">(Term 1, Week </w:t>
      </w:r>
      <w:r w:rsidR="00B8129B">
        <w:rPr>
          <w:b/>
          <w:color w:val="FF0000"/>
          <w:sz w:val="28"/>
        </w:rPr>
        <w:t>7</w:t>
      </w:r>
      <w:r w:rsidR="008B6261">
        <w:rPr>
          <w:b/>
          <w:color w:val="FF0000"/>
          <w:sz w:val="28"/>
        </w:rPr>
        <w:t xml:space="preserve"> – Tuesday 17</w:t>
      </w:r>
      <w:r w:rsidR="00C34536">
        <w:rPr>
          <w:b/>
          <w:color w:val="FF0000"/>
          <w:sz w:val="28"/>
        </w:rPr>
        <w:t xml:space="preserve"> March</w:t>
      </w:r>
      <w:r w:rsidR="009F1DDD" w:rsidRPr="003A5B1B">
        <w:rPr>
          <w:b/>
          <w:color w:val="FF0000"/>
          <w:sz w:val="28"/>
        </w:rPr>
        <w:t>)</w:t>
      </w:r>
    </w:p>
    <w:p w14:paraId="633A7793" w14:textId="77777777" w:rsidR="001771FD" w:rsidRPr="001771FD" w:rsidRDefault="001771FD" w:rsidP="006A0106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2"/>
      </w:tblGrid>
      <w:tr w:rsidR="006A0106" w:rsidRPr="00C936EA" w14:paraId="6770F465" w14:textId="77777777" w:rsidTr="00F9033A">
        <w:tc>
          <w:tcPr>
            <w:tcW w:w="4148" w:type="dxa"/>
            <w:shd w:val="clear" w:color="auto" w:fill="E0E0E0"/>
          </w:tcPr>
          <w:p w14:paraId="169548A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2" w:type="dxa"/>
            <w:shd w:val="clear" w:color="auto" w:fill="E0E0E0"/>
          </w:tcPr>
          <w:p w14:paraId="78120C5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295AF671" w14:textId="77777777" w:rsidTr="00F9033A">
        <w:tc>
          <w:tcPr>
            <w:tcW w:w="4148" w:type="dxa"/>
            <w:shd w:val="clear" w:color="auto" w:fill="auto"/>
          </w:tcPr>
          <w:p w14:paraId="735CB1E9" w14:textId="0D7FA697" w:rsidR="00F9033A" w:rsidRPr="00112685" w:rsidRDefault="00B8129B" w:rsidP="00F9033A">
            <w:pPr>
              <w:jc w:val="center"/>
            </w:pPr>
            <w:r w:rsidRPr="00523944">
              <w:rPr>
                <w:color w:val="FF0000"/>
              </w:rPr>
              <w:t>Balga SHS</w:t>
            </w:r>
          </w:p>
        </w:tc>
        <w:tc>
          <w:tcPr>
            <w:tcW w:w="4142" w:type="dxa"/>
            <w:shd w:val="clear" w:color="auto" w:fill="auto"/>
          </w:tcPr>
          <w:p w14:paraId="46223513" w14:textId="55D1A2D1" w:rsidR="00F9033A" w:rsidRPr="00112685" w:rsidRDefault="00B8129B" w:rsidP="00F9033A">
            <w:pPr>
              <w:jc w:val="center"/>
            </w:pPr>
            <w:r w:rsidRPr="000D0AD3">
              <w:rPr>
                <w:color w:val="7030A0"/>
              </w:rPr>
              <w:t>Carine SHS</w:t>
            </w:r>
          </w:p>
        </w:tc>
      </w:tr>
      <w:tr w:rsidR="00F9033A" w14:paraId="77B5B59C" w14:textId="77777777" w:rsidTr="00F9033A">
        <w:tc>
          <w:tcPr>
            <w:tcW w:w="4148" w:type="dxa"/>
            <w:shd w:val="clear" w:color="auto" w:fill="auto"/>
          </w:tcPr>
          <w:p w14:paraId="21AD0D0B" w14:textId="31256A24" w:rsidR="00F9033A" w:rsidRPr="00112685" w:rsidRDefault="00B8129B" w:rsidP="00F9033A">
            <w:pPr>
              <w:jc w:val="center"/>
            </w:pPr>
            <w:r>
              <w:t>Duncraig SHS</w:t>
            </w:r>
          </w:p>
        </w:tc>
        <w:tc>
          <w:tcPr>
            <w:tcW w:w="4142" w:type="dxa"/>
            <w:shd w:val="clear" w:color="auto" w:fill="auto"/>
          </w:tcPr>
          <w:p w14:paraId="06DA171F" w14:textId="53F954B9" w:rsidR="00F9033A" w:rsidRPr="00112685" w:rsidRDefault="00B8129B" w:rsidP="00F9033A">
            <w:pPr>
              <w:jc w:val="center"/>
            </w:pPr>
            <w:r w:rsidRPr="00523944">
              <w:rPr>
                <w:color w:val="00B050"/>
              </w:rPr>
              <w:t>Balcatta SHS</w:t>
            </w:r>
          </w:p>
        </w:tc>
      </w:tr>
      <w:tr w:rsidR="00F9033A" w14:paraId="27A1B9D6" w14:textId="77777777" w:rsidTr="00F9033A">
        <w:tc>
          <w:tcPr>
            <w:tcW w:w="4148" w:type="dxa"/>
            <w:shd w:val="clear" w:color="auto" w:fill="auto"/>
          </w:tcPr>
          <w:p w14:paraId="71063FF2" w14:textId="5836C166" w:rsidR="00F9033A" w:rsidRPr="00112685" w:rsidRDefault="00B8129B" w:rsidP="00F9033A">
            <w:pPr>
              <w:jc w:val="center"/>
            </w:pPr>
            <w:r w:rsidRPr="006D0604">
              <w:rPr>
                <w:color w:val="4F81BD" w:themeColor="accent1"/>
              </w:rPr>
              <w:t>Ballajura CC</w:t>
            </w:r>
          </w:p>
        </w:tc>
        <w:tc>
          <w:tcPr>
            <w:tcW w:w="4142" w:type="dxa"/>
            <w:shd w:val="clear" w:color="auto" w:fill="auto"/>
          </w:tcPr>
          <w:p w14:paraId="17D0282B" w14:textId="056AE6E6" w:rsidR="00F9033A" w:rsidRPr="00112685" w:rsidRDefault="00B8129B" w:rsidP="00F9033A">
            <w:pPr>
              <w:jc w:val="center"/>
            </w:pPr>
            <w:r w:rsidRPr="003D366E">
              <w:rPr>
                <w:color w:val="E36C0A" w:themeColor="accent6" w:themeShade="BF"/>
              </w:rPr>
              <w:t>Kingsway CC</w:t>
            </w:r>
          </w:p>
        </w:tc>
      </w:tr>
      <w:tr w:rsidR="00F9033A" w14:paraId="19033819" w14:textId="77777777" w:rsidTr="00F9033A">
        <w:tc>
          <w:tcPr>
            <w:tcW w:w="4148" w:type="dxa"/>
            <w:shd w:val="clear" w:color="auto" w:fill="auto"/>
          </w:tcPr>
          <w:p w14:paraId="2E5CF678" w14:textId="16D5EFD2" w:rsidR="00F9033A" w:rsidRPr="00112685" w:rsidRDefault="00B8129B" w:rsidP="00F9033A">
            <w:pPr>
              <w:jc w:val="center"/>
            </w:pPr>
            <w:r w:rsidRPr="003D366E">
              <w:rPr>
                <w:color w:val="D99594" w:themeColor="accent2" w:themeTint="99"/>
              </w:rPr>
              <w:t>Mercy College</w:t>
            </w:r>
          </w:p>
        </w:tc>
        <w:tc>
          <w:tcPr>
            <w:tcW w:w="4142" w:type="dxa"/>
            <w:shd w:val="clear" w:color="auto" w:fill="auto"/>
          </w:tcPr>
          <w:p w14:paraId="3F682293" w14:textId="1A04C87E" w:rsidR="00F9033A" w:rsidRPr="00035F7F" w:rsidRDefault="00B8129B" w:rsidP="00F9033A">
            <w:pPr>
              <w:jc w:val="center"/>
              <w:rPr>
                <w:color w:val="FF33CC"/>
              </w:rPr>
            </w:pPr>
            <w:r w:rsidRPr="00035F7F">
              <w:rPr>
                <w:color w:val="FF33CC"/>
              </w:rPr>
              <w:t>Warwick SHS</w:t>
            </w:r>
          </w:p>
        </w:tc>
      </w:tr>
      <w:tr w:rsidR="00B8129B" w14:paraId="59712345" w14:textId="77777777" w:rsidTr="00F9033A">
        <w:tc>
          <w:tcPr>
            <w:tcW w:w="4148" w:type="dxa"/>
            <w:shd w:val="clear" w:color="auto" w:fill="auto"/>
          </w:tcPr>
          <w:p w14:paraId="1F854E1D" w14:textId="2EAB3114" w:rsidR="00B8129B" w:rsidRPr="00112685" w:rsidRDefault="006D0604" w:rsidP="00F9033A">
            <w:pPr>
              <w:jc w:val="center"/>
            </w:pPr>
            <w:r w:rsidRPr="003D366E">
              <w:rPr>
                <w:color w:val="00B0F0"/>
              </w:rPr>
              <w:t>Dianella SC</w:t>
            </w:r>
          </w:p>
        </w:tc>
        <w:tc>
          <w:tcPr>
            <w:tcW w:w="4142" w:type="dxa"/>
            <w:shd w:val="clear" w:color="auto" w:fill="auto"/>
          </w:tcPr>
          <w:p w14:paraId="5812847A" w14:textId="3D193564" w:rsidR="00B8129B" w:rsidRPr="00112685" w:rsidRDefault="00523944" w:rsidP="00F9033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17E5055C" w14:textId="77777777" w:rsidR="00A04EEE" w:rsidRPr="00F5385A" w:rsidRDefault="00A04EEE" w:rsidP="006A0106">
      <w:pPr>
        <w:rPr>
          <w:b/>
          <w:sz w:val="12"/>
        </w:rPr>
      </w:pPr>
    </w:p>
    <w:p w14:paraId="523F0F24" w14:textId="4021FE16" w:rsidR="006A0106" w:rsidRDefault="006A0106" w:rsidP="006A0106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 w:rsidR="00A7048F" w:rsidRPr="00251AA2">
        <w:rPr>
          <w:b/>
          <w:color w:val="000000" w:themeColor="text1"/>
          <w:sz w:val="28"/>
        </w:rPr>
        <w:t>5</w:t>
      </w:r>
      <w:r w:rsidR="00A7048F">
        <w:rPr>
          <w:b/>
          <w:color w:val="FF0000"/>
          <w:sz w:val="28"/>
        </w:rPr>
        <w:t xml:space="preserve"> (Term </w:t>
      </w:r>
      <w:r w:rsidR="00C34536">
        <w:rPr>
          <w:b/>
          <w:color w:val="FF0000"/>
          <w:sz w:val="28"/>
        </w:rPr>
        <w:t>1</w:t>
      </w:r>
      <w:r w:rsidR="009F1DDD" w:rsidRPr="003A5B1B">
        <w:rPr>
          <w:b/>
          <w:color w:val="FF0000"/>
          <w:sz w:val="28"/>
        </w:rPr>
        <w:t>, Week</w:t>
      </w:r>
      <w:r w:rsidR="00A7048F">
        <w:rPr>
          <w:b/>
          <w:color w:val="FF0000"/>
          <w:sz w:val="28"/>
        </w:rPr>
        <w:t xml:space="preserve"> </w:t>
      </w:r>
      <w:r w:rsidR="00B8129B">
        <w:rPr>
          <w:b/>
          <w:color w:val="FF0000"/>
          <w:sz w:val="28"/>
        </w:rPr>
        <w:t>8</w:t>
      </w:r>
      <w:r w:rsidR="008B6261">
        <w:rPr>
          <w:b/>
          <w:color w:val="FF0000"/>
          <w:sz w:val="28"/>
        </w:rPr>
        <w:t xml:space="preserve"> – Tuesday 24</w:t>
      </w:r>
      <w:r w:rsidR="00C34536">
        <w:rPr>
          <w:b/>
          <w:color w:val="FF0000"/>
          <w:sz w:val="28"/>
        </w:rPr>
        <w:t xml:space="preserve"> March</w:t>
      </w:r>
      <w:r w:rsidR="009F1DDD" w:rsidRPr="003A5B1B">
        <w:rPr>
          <w:b/>
          <w:color w:val="FF0000"/>
          <w:sz w:val="28"/>
        </w:rPr>
        <w:t>)</w:t>
      </w:r>
    </w:p>
    <w:p w14:paraId="550A37AA" w14:textId="77777777" w:rsidR="001771FD" w:rsidRPr="001771FD" w:rsidRDefault="001771FD" w:rsidP="006A0106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4"/>
        <w:gridCol w:w="4146"/>
      </w:tblGrid>
      <w:tr w:rsidR="00A04EEE" w:rsidRPr="00C936EA" w14:paraId="0E3997F9" w14:textId="77777777" w:rsidTr="0060034E">
        <w:tc>
          <w:tcPr>
            <w:tcW w:w="4144" w:type="dxa"/>
            <w:shd w:val="clear" w:color="auto" w:fill="E0E0E0"/>
          </w:tcPr>
          <w:p w14:paraId="6096A6EC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6" w:type="dxa"/>
            <w:shd w:val="clear" w:color="auto" w:fill="E0E0E0"/>
          </w:tcPr>
          <w:p w14:paraId="0E8E9011" w14:textId="77777777" w:rsidR="00A04EEE" w:rsidRPr="00C936EA" w:rsidRDefault="00A04EEE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3E43485F" w14:textId="77777777" w:rsidTr="0060034E">
        <w:tc>
          <w:tcPr>
            <w:tcW w:w="4144" w:type="dxa"/>
          </w:tcPr>
          <w:p w14:paraId="5287DCFC" w14:textId="69688411" w:rsidR="00F9033A" w:rsidRPr="00112685" w:rsidRDefault="00B8129B" w:rsidP="00F9033A">
            <w:pPr>
              <w:jc w:val="center"/>
            </w:pPr>
            <w:r>
              <w:t>Duncraig SHS</w:t>
            </w:r>
          </w:p>
        </w:tc>
        <w:tc>
          <w:tcPr>
            <w:tcW w:w="4146" w:type="dxa"/>
          </w:tcPr>
          <w:p w14:paraId="41358BDC" w14:textId="1BDDB541" w:rsidR="00F9033A" w:rsidRPr="00112685" w:rsidRDefault="00B8129B" w:rsidP="00F9033A">
            <w:pPr>
              <w:jc w:val="center"/>
            </w:pPr>
            <w:r w:rsidRPr="003D366E">
              <w:rPr>
                <w:color w:val="00B0F0"/>
              </w:rPr>
              <w:t>Dianella SC</w:t>
            </w:r>
          </w:p>
        </w:tc>
      </w:tr>
      <w:tr w:rsidR="00F9033A" w14:paraId="67EC10B2" w14:textId="77777777" w:rsidTr="00F9033A">
        <w:tc>
          <w:tcPr>
            <w:tcW w:w="4144" w:type="dxa"/>
            <w:shd w:val="clear" w:color="auto" w:fill="auto"/>
          </w:tcPr>
          <w:p w14:paraId="363C28FF" w14:textId="659A7931" w:rsidR="00F9033A" w:rsidRPr="00112685" w:rsidRDefault="00B8129B" w:rsidP="00F9033A">
            <w:pPr>
              <w:jc w:val="center"/>
            </w:pPr>
            <w:r w:rsidRPr="00523944">
              <w:rPr>
                <w:color w:val="FF0000"/>
              </w:rPr>
              <w:t>Balga SHS</w:t>
            </w:r>
          </w:p>
        </w:tc>
        <w:tc>
          <w:tcPr>
            <w:tcW w:w="4146" w:type="dxa"/>
            <w:shd w:val="clear" w:color="auto" w:fill="auto"/>
          </w:tcPr>
          <w:p w14:paraId="3CFD993A" w14:textId="158D0AD1" w:rsidR="00F9033A" w:rsidRPr="00112685" w:rsidRDefault="00B8129B" w:rsidP="00F9033A">
            <w:pPr>
              <w:jc w:val="center"/>
            </w:pPr>
            <w:r w:rsidRPr="003D366E">
              <w:rPr>
                <w:color w:val="E36C0A" w:themeColor="accent6" w:themeShade="BF"/>
              </w:rPr>
              <w:t>Kingsway CC</w:t>
            </w:r>
          </w:p>
        </w:tc>
      </w:tr>
      <w:tr w:rsidR="00F9033A" w14:paraId="723F49FD" w14:textId="77777777" w:rsidTr="0060034E">
        <w:tc>
          <w:tcPr>
            <w:tcW w:w="4144" w:type="dxa"/>
          </w:tcPr>
          <w:p w14:paraId="66497991" w14:textId="2925740A" w:rsidR="00F9033A" w:rsidRPr="00112685" w:rsidRDefault="00B8129B" w:rsidP="00F9033A">
            <w:pPr>
              <w:jc w:val="center"/>
            </w:pPr>
            <w:r w:rsidRPr="003D366E">
              <w:rPr>
                <w:color w:val="D99594" w:themeColor="accent2" w:themeTint="99"/>
              </w:rPr>
              <w:t>Mercy College</w:t>
            </w:r>
          </w:p>
        </w:tc>
        <w:tc>
          <w:tcPr>
            <w:tcW w:w="4146" w:type="dxa"/>
          </w:tcPr>
          <w:p w14:paraId="2BC9A803" w14:textId="23B0A61A" w:rsidR="00F9033A" w:rsidRPr="00112685" w:rsidRDefault="00B8129B" w:rsidP="00F9033A">
            <w:pPr>
              <w:jc w:val="center"/>
            </w:pPr>
            <w:r w:rsidRPr="00523944">
              <w:rPr>
                <w:color w:val="00B050"/>
              </w:rPr>
              <w:t>Balcatta SHS</w:t>
            </w:r>
          </w:p>
        </w:tc>
      </w:tr>
      <w:tr w:rsidR="00F9033A" w14:paraId="06385B56" w14:textId="77777777" w:rsidTr="0060034E">
        <w:tc>
          <w:tcPr>
            <w:tcW w:w="4144" w:type="dxa"/>
          </w:tcPr>
          <w:p w14:paraId="0B1AAB4C" w14:textId="30069927" w:rsidR="00F9033A" w:rsidRPr="00112685" w:rsidRDefault="00B8129B" w:rsidP="00F9033A">
            <w:pPr>
              <w:jc w:val="center"/>
            </w:pPr>
            <w:r w:rsidRPr="006D0604">
              <w:rPr>
                <w:color w:val="4F81BD" w:themeColor="accent1"/>
              </w:rPr>
              <w:t>Ballajura CC</w:t>
            </w:r>
          </w:p>
        </w:tc>
        <w:tc>
          <w:tcPr>
            <w:tcW w:w="4146" w:type="dxa"/>
          </w:tcPr>
          <w:p w14:paraId="192A48D2" w14:textId="5DDCF894" w:rsidR="00F9033A" w:rsidRPr="00035F7F" w:rsidRDefault="00B8129B" w:rsidP="00F9033A">
            <w:pPr>
              <w:jc w:val="center"/>
              <w:rPr>
                <w:color w:val="FF33CC"/>
              </w:rPr>
            </w:pPr>
            <w:r w:rsidRPr="00035F7F">
              <w:rPr>
                <w:color w:val="FF33CC"/>
              </w:rPr>
              <w:t>Warwick SHS</w:t>
            </w:r>
          </w:p>
        </w:tc>
      </w:tr>
      <w:tr w:rsidR="00B8129B" w14:paraId="2E195197" w14:textId="77777777" w:rsidTr="0060034E">
        <w:tc>
          <w:tcPr>
            <w:tcW w:w="4144" w:type="dxa"/>
          </w:tcPr>
          <w:p w14:paraId="5FA885E2" w14:textId="0158D2F4" w:rsidR="00B8129B" w:rsidRPr="00112685" w:rsidRDefault="006D0604" w:rsidP="00F9033A">
            <w:pPr>
              <w:jc w:val="center"/>
            </w:pPr>
            <w:r w:rsidRPr="000D0AD3">
              <w:rPr>
                <w:color w:val="7030A0"/>
              </w:rPr>
              <w:t>Carine SHS</w:t>
            </w:r>
          </w:p>
        </w:tc>
        <w:tc>
          <w:tcPr>
            <w:tcW w:w="4146" w:type="dxa"/>
          </w:tcPr>
          <w:p w14:paraId="5F251EBE" w14:textId="299BBA4F" w:rsidR="00B8129B" w:rsidRPr="00112685" w:rsidRDefault="00523944" w:rsidP="00F9033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28D29F8B" w14:textId="3400DB25" w:rsidR="0059038C" w:rsidRDefault="0059038C" w:rsidP="003E31C8">
      <w:pPr>
        <w:rPr>
          <w:b/>
          <w:sz w:val="28"/>
        </w:rPr>
      </w:pPr>
    </w:p>
    <w:p w14:paraId="79A7D155" w14:textId="77777777" w:rsidR="00035F7F" w:rsidRDefault="00035F7F" w:rsidP="00A7048F">
      <w:pPr>
        <w:rPr>
          <w:b/>
          <w:color w:val="000000" w:themeColor="text1"/>
          <w:sz w:val="28"/>
        </w:rPr>
      </w:pPr>
    </w:p>
    <w:p w14:paraId="06B7C47D" w14:textId="47F6D5AF" w:rsidR="00A7048F" w:rsidRDefault="00A7048F" w:rsidP="00A7048F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lastRenderedPageBreak/>
        <w:t>Round 6</w:t>
      </w:r>
      <w:r>
        <w:rPr>
          <w:b/>
          <w:color w:val="FF0000"/>
          <w:sz w:val="28"/>
        </w:rPr>
        <w:t xml:space="preserve"> (Term </w:t>
      </w:r>
      <w:r w:rsidR="00C34536">
        <w:rPr>
          <w:b/>
          <w:color w:val="FF0000"/>
          <w:sz w:val="28"/>
        </w:rPr>
        <w:t>1</w:t>
      </w:r>
      <w:r w:rsidRPr="003A5B1B">
        <w:rPr>
          <w:b/>
          <w:color w:val="FF0000"/>
          <w:sz w:val="28"/>
        </w:rPr>
        <w:t>, Week</w:t>
      </w:r>
      <w:r>
        <w:rPr>
          <w:b/>
          <w:color w:val="FF0000"/>
          <w:sz w:val="28"/>
        </w:rPr>
        <w:t xml:space="preserve"> </w:t>
      </w:r>
      <w:r w:rsidR="00B8129B">
        <w:rPr>
          <w:b/>
          <w:color w:val="FF0000"/>
          <w:sz w:val="28"/>
        </w:rPr>
        <w:t>9</w:t>
      </w:r>
      <w:r w:rsidR="008B6261">
        <w:rPr>
          <w:b/>
          <w:color w:val="FF0000"/>
          <w:sz w:val="28"/>
        </w:rPr>
        <w:t xml:space="preserve"> – Tuesday 31 March</w:t>
      </w:r>
      <w:r w:rsidR="00251AA2">
        <w:rPr>
          <w:b/>
          <w:color w:val="FF0000"/>
          <w:sz w:val="28"/>
        </w:rPr>
        <w:t>)</w:t>
      </w:r>
    </w:p>
    <w:p w14:paraId="4BA4E306" w14:textId="77777777" w:rsidR="001771FD" w:rsidRPr="001771FD" w:rsidRDefault="001771FD" w:rsidP="00A7048F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184"/>
      </w:tblGrid>
      <w:tr w:rsidR="00F9033A" w:rsidRPr="00C936EA" w14:paraId="5F196C32" w14:textId="77777777" w:rsidTr="008B3006">
        <w:tc>
          <w:tcPr>
            <w:tcW w:w="4106" w:type="dxa"/>
            <w:shd w:val="clear" w:color="auto" w:fill="E0E0E0"/>
          </w:tcPr>
          <w:p w14:paraId="52F99D57" w14:textId="77777777" w:rsidR="00F9033A" w:rsidRPr="00C936EA" w:rsidRDefault="00F9033A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84" w:type="dxa"/>
            <w:shd w:val="clear" w:color="auto" w:fill="E0E0E0"/>
          </w:tcPr>
          <w:p w14:paraId="4D15F9B5" w14:textId="1401AC84" w:rsidR="00F9033A" w:rsidRPr="00C936EA" w:rsidRDefault="00F9033A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6DD11E27" w14:textId="77777777" w:rsidTr="00F9033A">
        <w:tc>
          <w:tcPr>
            <w:tcW w:w="4106" w:type="dxa"/>
          </w:tcPr>
          <w:p w14:paraId="2F2585E0" w14:textId="1A2C656E" w:rsidR="00F9033A" w:rsidRPr="00B8129B" w:rsidRDefault="00B8129B" w:rsidP="00F9033A">
            <w:pPr>
              <w:jc w:val="center"/>
            </w:pPr>
            <w:r w:rsidRPr="003D366E">
              <w:rPr>
                <w:color w:val="E36C0A" w:themeColor="accent6" w:themeShade="BF"/>
              </w:rPr>
              <w:t>Kingsway CC</w:t>
            </w:r>
          </w:p>
        </w:tc>
        <w:tc>
          <w:tcPr>
            <w:tcW w:w="4184" w:type="dxa"/>
          </w:tcPr>
          <w:p w14:paraId="7A0D5DB7" w14:textId="3396F3AD" w:rsidR="00F9033A" w:rsidRDefault="00B8129B" w:rsidP="00F9033A">
            <w:pPr>
              <w:jc w:val="center"/>
            </w:pPr>
            <w:r w:rsidRPr="000D0AD3">
              <w:rPr>
                <w:color w:val="7030A0"/>
              </w:rPr>
              <w:t>Carine SHS</w:t>
            </w:r>
          </w:p>
        </w:tc>
      </w:tr>
      <w:tr w:rsidR="00F9033A" w14:paraId="6F9E39AB" w14:textId="77777777" w:rsidTr="00F9033A">
        <w:tc>
          <w:tcPr>
            <w:tcW w:w="4106" w:type="dxa"/>
          </w:tcPr>
          <w:p w14:paraId="52906ECB" w14:textId="2D4C8810" w:rsidR="00F9033A" w:rsidRDefault="00B8129B" w:rsidP="00F9033A">
            <w:pPr>
              <w:jc w:val="center"/>
            </w:pPr>
            <w:r w:rsidRPr="003D366E">
              <w:rPr>
                <w:color w:val="00B0F0"/>
              </w:rPr>
              <w:t>Dianella SC</w:t>
            </w:r>
          </w:p>
        </w:tc>
        <w:tc>
          <w:tcPr>
            <w:tcW w:w="4184" w:type="dxa"/>
          </w:tcPr>
          <w:p w14:paraId="09F74EFF" w14:textId="5404C25C" w:rsidR="00F9033A" w:rsidRDefault="00B8129B" w:rsidP="00F9033A">
            <w:pPr>
              <w:jc w:val="center"/>
            </w:pPr>
            <w:r w:rsidRPr="003D366E">
              <w:rPr>
                <w:color w:val="D99594" w:themeColor="accent2" w:themeTint="99"/>
              </w:rPr>
              <w:t>Mercy College</w:t>
            </w:r>
          </w:p>
        </w:tc>
      </w:tr>
      <w:tr w:rsidR="00F9033A" w14:paraId="084E21E7" w14:textId="77777777" w:rsidTr="00F9033A">
        <w:tc>
          <w:tcPr>
            <w:tcW w:w="4106" w:type="dxa"/>
          </w:tcPr>
          <w:p w14:paraId="3E9F32BB" w14:textId="2D71DEB1" w:rsidR="00F9033A" w:rsidRPr="00035F7F" w:rsidRDefault="00B8129B" w:rsidP="00F9033A">
            <w:pPr>
              <w:jc w:val="center"/>
              <w:rPr>
                <w:color w:val="FF33CC"/>
              </w:rPr>
            </w:pPr>
            <w:r w:rsidRPr="00035F7F">
              <w:rPr>
                <w:color w:val="FF33CC"/>
              </w:rPr>
              <w:t>Warwick SHS</w:t>
            </w:r>
          </w:p>
        </w:tc>
        <w:tc>
          <w:tcPr>
            <w:tcW w:w="4184" w:type="dxa"/>
          </w:tcPr>
          <w:p w14:paraId="7C69F7A3" w14:textId="0ABFB635" w:rsidR="00F9033A" w:rsidRDefault="00B8129B" w:rsidP="00F9033A">
            <w:pPr>
              <w:jc w:val="center"/>
            </w:pPr>
            <w:r w:rsidRPr="00523944">
              <w:rPr>
                <w:color w:val="FF0000"/>
              </w:rPr>
              <w:t>Balga SHS</w:t>
            </w:r>
          </w:p>
        </w:tc>
      </w:tr>
      <w:tr w:rsidR="00F9033A" w14:paraId="44895C0D" w14:textId="77777777" w:rsidTr="00F9033A">
        <w:tc>
          <w:tcPr>
            <w:tcW w:w="4106" w:type="dxa"/>
          </w:tcPr>
          <w:p w14:paraId="38774DCC" w14:textId="14A783B8" w:rsidR="00F9033A" w:rsidRDefault="00B8129B" w:rsidP="00F9033A">
            <w:pPr>
              <w:jc w:val="center"/>
            </w:pPr>
            <w:r w:rsidRPr="00523944">
              <w:rPr>
                <w:color w:val="00B050"/>
              </w:rPr>
              <w:t>Balcatta SHS</w:t>
            </w:r>
          </w:p>
        </w:tc>
        <w:tc>
          <w:tcPr>
            <w:tcW w:w="4184" w:type="dxa"/>
          </w:tcPr>
          <w:p w14:paraId="53F04B66" w14:textId="74F60AD2" w:rsidR="00F9033A" w:rsidRDefault="00B8129B" w:rsidP="00F9033A">
            <w:pPr>
              <w:jc w:val="center"/>
            </w:pPr>
            <w:r w:rsidRPr="006D0604">
              <w:rPr>
                <w:color w:val="4F81BD" w:themeColor="accent1"/>
              </w:rPr>
              <w:t>Ballajura CC</w:t>
            </w:r>
          </w:p>
        </w:tc>
      </w:tr>
      <w:tr w:rsidR="00B8129B" w14:paraId="278024CE" w14:textId="77777777" w:rsidTr="00F9033A">
        <w:tc>
          <w:tcPr>
            <w:tcW w:w="4106" w:type="dxa"/>
          </w:tcPr>
          <w:p w14:paraId="6B9E62D4" w14:textId="7F594BC4" w:rsidR="00B8129B" w:rsidRDefault="006D0604" w:rsidP="00F9033A">
            <w:pPr>
              <w:jc w:val="center"/>
            </w:pPr>
            <w:r>
              <w:t>Duncraig SHS</w:t>
            </w:r>
          </w:p>
        </w:tc>
        <w:tc>
          <w:tcPr>
            <w:tcW w:w="4184" w:type="dxa"/>
          </w:tcPr>
          <w:p w14:paraId="364245E5" w14:textId="5647380C" w:rsidR="00B8129B" w:rsidRDefault="00523944" w:rsidP="00F9033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1FE3F196" w14:textId="204CF78F" w:rsidR="00A7048F" w:rsidRPr="0013150A" w:rsidRDefault="00A7048F" w:rsidP="003E31C8">
      <w:pPr>
        <w:rPr>
          <w:b/>
          <w:sz w:val="10"/>
        </w:rPr>
      </w:pPr>
    </w:p>
    <w:p w14:paraId="7F18346E" w14:textId="0D237A37" w:rsidR="00B8129B" w:rsidRDefault="00B8129B" w:rsidP="00B8129B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>
        <w:rPr>
          <w:b/>
          <w:color w:val="000000" w:themeColor="text1"/>
          <w:sz w:val="28"/>
        </w:rPr>
        <w:t>7</w:t>
      </w:r>
      <w:r>
        <w:rPr>
          <w:b/>
          <w:color w:val="FF0000"/>
          <w:sz w:val="28"/>
        </w:rPr>
        <w:t xml:space="preserve"> (Term 1</w:t>
      </w:r>
      <w:r w:rsidRPr="003A5B1B">
        <w:rPr>
          <w:b/>
          <w:color w:val="FF0000"/>
          <w:sz w:val="28"/>
        </w:rPr>
        <w:t>, Week</w:t>
      </w:r>
      <w:r>
        <w:rPr>
          <w:b/>
          <w:color w:val="FF0000"/>
          <w:sz w:val="28"/>
        </w:rPr>
        <w:t xml:space="preserve"> 10 – Tuesday 7 April)</w:t>
      </w:r>
    </w:p>
    <w:p w14:paraId="5EA05E70" w14:textId="77777777" w:rsidR="00B8129B" w:rsidRPr="001771FD" w:rsidRDefault="00B8129B" w:rsidP="00B8129B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184"/>
      </w:tblGrid>
      <w:tr w:rsidR="00B8129B" w:rsidRPr="00C936EA" w14:paraId="6932B7C1" w14:textId="77777777" w:rsidTr="00B8129B">
        <w:tc>
          <w:tcPr>
            <w:tcW w:w="4106" w:type="dxa"/>
            <w:shd w:val="clear" w:color="auto" w:fill="E0E0E0"/>
          </w:tcPr>
          <w:p w14:paraId="4953DFE7" w14:textId="77777777" w:rsidR="00B8129B" w:rsidRPr="00C936EA" w:rsidRDefault="00B8129B" w:rsidP="00B8129B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84" w:type="dxa"/>
            <w:shd w:val="clear" w:color="auto" w:fill="E0E0E0"/>
          </w:tcPr>
          <w:p w14:paraId="31C18C5E" w14:textId="77777777" w:rsidR="00B8129B" w:rsidRPr="00C936EA" w:rsidRDefault="00B8129B" w:rsidP="00B8129B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B8129B" w14:paraId="169348CC" w14:textId="77777777" w:rsidTr="00B8129B">
        <w:tc>
          <w:tcPr>
            <w:tcW w:w="4106" w:type="dxa"/>
          </w:tcPr>
          <w:p w14:paraId="59C05D80" w14:textId="5A6DABC6" w:rsidR="00B8129B" w:rsidRPr="00CE6828" w:rsidRDefault="00B8129B" w:rsidP="00B8129B">
            <w:pPr>
              <w:jc w:val="center"/>
              <w:rPr>
                <w:color w:val="4F81BD" w:themeColor="accent1"/>
              </w:rPr>
            </w:pPr>
            <w:r w:rsidRPr="003D366E">
              <w:rPr>
                <w:color w:val="D99594" w:themeColor="accent2" w:themeTint="99"/>
              </w:rPr>
              <w:t>Mercy College</w:t>
            </w:r>
          </w:p>
        </w:tc>
        <w:tc>
          <w:tcPr>
            <w:tcW w:w="4184" w:type="dxa"/>
          </w:tcPr>
          <w:p w14:paraId="43CFD10A" w14:textId="4B5A67AD" w:rsidR="00B8129B" w:rsidRDefault="00B8129B" w:rsidP="00B8129B">
            <w:pPr>
              <w:jc w:val="center"/>
            </w:pPr>
            <w:r>
              <w:t xml:space="preserve">Duncraig SHS </w:t>
            </w:r>
          </w:p>
        </w:tc>
      </w:tr>
      <w:tr w:rsidR="00B8129B" w14:paraId="7E14DA3F" w14:textId="77777777" w:rsidTr="00B8129B">
        <w:tc>
          <w:tcPr>
            <w:tcW w:w="4106" w:type="dxa"/>
          </w:tcPr>
          <w:p w14:paraId="2B5C7D9F" w14:textId="7D38C652" w:rsidR="00B8129B" w:rsidRDefault="00B8129B" w:rsidP="00B8129B">
            <w:pPr>
              <w:jc w:val="center"/>
            </w:pPr>
            <w:r w:rsidRPr="003D366E">
              <w:rPr>
                <w:color w:val="7030A0"/>
              </w:rPr>
              <w:t>Carine SHS</w:t>
            </w:r>
          </w:p>
        </w:tc>
        <w:tc>
          <w:tcPr>
            <w:tcW w:w="4184" w:type="dxa"/>
          </w:tcPr>
          <w:p w14:paraId="164C097E" w14:textId="276F96F2" w:rsidR="00B8129B" w:rsidRPr="00035F7F" w:rsidRDefault="00B8129B" w:rsidP="00B8129B">
            <w:pPr>
              <w:jc w:val="center"/>
              <w:rPr>
                <w:color w:val="FF33CC"/>
              </w:rPr>
            </w:pPr>
            <w:r w:rsidRPr="00035F7F">
              <w:rPr>
                <w:color w:val="FF33CC"/>
              </w:rPr>
              <w:t>Warwick SHS</w:t>
            </w:r>
          </w:p>
        </w:tc>
      </w:tr>
      <w:tr w:rsidR="00B8129B" w14:paraId="79DD3E97" w14:textId="77777777" w:rsidTr="00B8129B">
        <w:tc>
          <w:tcPr>
            <w:tcW w:w="4106" w:type="dxa"/>
          </w:tcPr>
          <w:p w14:paraId="01059AED" w14:textId="09DA301E" w:rsidR="00B8129B" w:rsidRDefault="00035F7F" w:rsidP="00B8129B">
            <w:pPr>
              <w:jc w:val="center"/>
            </w:pPr>
            <w:r w:rsidRPr="003D366E">
              <w:rPr>
                <w:color w:val="00B0F0"/>
              </w:rPr>
              <w:t>Dianella SC</w:t>
            </w:r>
          </w:p>
        </w:tc>
        <w:tc>
          <w:tcPr>
            <w:tcW w:w="4184" w:type="dxa"/>
          </w:tcPr>
          <w:p w14:paraId="4F152946" w14:textId="6E9BF5B3" w:rsidR="00B8129B" w:rsidRDefault="00035F7F" w:rsidP="00B8129B">
            <w:pPr>
              <w:jc w:val="center"/>
            </w:pPr>
            <w:r w:rsidRPr="006D0604">
              <w:rPr>
                <w:color w:val="4F81BD" w:themeColor="accent1"/>
              </w:rPr>
              <w:t>Ballajura CC</w:t>
            </w:r>
          </w:p>
        </w:tc>
      </w:tr>
      <w:tr w:rsidR="00B8129B" w14:paraId="45CD103F" w14:textId="77777777" w:rsidTr="00B8129B">
        <w:tc>
          <w:tcPr>
            <w:tcW w:w="4106" w:type="dxa"/>
          </w:tcPr>
          <w:p w14:paraId="37B71C32" w14:textId="194A43B7" w:rsidR="00B8129B" w:rsidRDefault="00035F7F" w:rsidP="00035F7F">
            <w:pPr>
              <w:jc w:val="center"/>
            </w:pPr>
            <w:r w:rsidRPr="00523944">
              <w:rPr>
                <w:color w:val="00B050"/>
              </w:rPr>
              <w:t>Balcatta SHS</w:t>
            </w:r>
            <w:r w:rsidRPr="00523944">
              <w:rPr>
                <w:color w:val="FF0000"/>
              </w:rPr>
              <w:t xml:space="preserve"> </w:t>
            </w:r>
          </w:p>
        </w:tc>
        <w:tc>
          <w:tcPr>
            <w:tcW w:w="4184" w:type="dxa"/>
          </w:tcPr>
          <w:p w14:paraId="06C16F07" w14:textId="1A65CE63" w:rsidR="00B8129B" w:rsidRDefault="00035F7F" w:rsidP="00B8129B">
            <w:pPr>
              <w:jc w:val="center"/>
            </w:pPr>
            <w:r w:rsidRPr="00523944">
              <w:rPr>
                <w:color w:val="FF0000"/>
              </w:rPr>
              <w:t>Balga SHS</w:t>
            </w:r>
          </w:p>
        </w:tc>
      </w:tr>
      <w:tr w:rsidR="00B8129B" w14:paraId="5921EB32" w14:textId="77777777" w:rsidTr="00B8129B">
        <w:tc>
          <w:tcPr>
            <w:tcW w:w="4106" w:type="dxa"/>
          </w:tcPr>
          <w:p w14:paraId="66F51D45" w14:textId="2F6163C4" w:rsidR="00B8129B" w:rsidRDefault="006D0604" w:rsidP="006D0604">
            <w:pPr>
              <w:jc w:val="center"/>
            </w:pPr>
            <w:r w:rsidRPr="003D366E">
              <w:rPr>
                <w:color w:val="E36C0A" w:themeColor="accent6" w:themeShade="BF"/>
              </w:rPr>
              <w:t>Kingsway CC</w:t>
            </w:r>
          </w:p>
        </w:tc>
        <w:tc>
          <w:tcPr>
            <w:tcW w:w="4184" w:type="dxa"/>
          </w:tcPr>
          <w:p w14:paraId="6470DED8" w14:textId="053E0BEA" w:rsidR="00B8129B" w:rsidRDefault="00523944" w:rsidP="00B8129B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76E41E96" w14:textId="77777777" w:rsidR="00F9033A" w:rsidRPr="0013150A" w:rsidRDefault="00F9033A" w:rsidP="003E31C8">
      <w:pPr>
        <w:rPr>
          <w:b/>
          <w:sz w:val="10"/>
        </w:rPr>
      </w:pPr>
    </w:p>
    <w:p w14:paraId="61E0ED8B" w14:textId="6354264A" w:rsidR="00F9033A" w:rsidRDefault="00F9033A" w:rsidP="00F9033A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 w:rsidR="00B8129B">
        <w:rPr>
          <w:b/>
          <w:color w:val="000000" w:themeColor="text1"/>
          <w:sz w:val="28"/>
        </w:rPr>
        <w:t>8</w:t>
      </w:r>
      <w:r>
        <w:rPr>
          <w:b/>
          <w:color w:val="FF0000"/>
          <w:sz w:val="28"/>
        </w:rPr>
        <w:t xml:space="preserve"> </w:t>
      </w:r>
      <w:r w:rsidR="00C34536">
        <w:rPr>
          <w:b/>
          <w:color w:val="FF0000"/>
          <w:sz w:val="28"/>
        </w:rPr>
        <w:t>(Term 2</w:t>
      </w:r>
      <w:r w:rsidR="00C34536" w:rsidRPr="003A5B1B">
        <w:rPr>
          <w:b/>
          <w:color w:val="FF0000"/>
          <w:sz w:val="28"/>
        </w:rPr>
        <w:t>, Week</w:t>
      </w:r>
      <w:r w:rsidR="00C34536">
        <w:rPr>
          <w:b/>
          <w:color w:val="FF0000"/>
          <w:sz w:val="28"/>
        </w:rPr>
        <w:t xml:space="preserve"> </w:t>
      </w:r>
      <w:r w:rsidR="008B6261">
        <w:rPr>
          <w:b/>
          <w:color w:val="FF0000"/>
          <w:sz w:val="28"/>
        </w:rPr>
        <w:t xml:space="preserve">1 or </w:t>
      </w:r>
      <w:r w:rsidR="00C34536">
        <w:rPr>
          <w:b/>
          <w:color w:val="FF0000"/>
          <w:sz w:val="28"/>
        </w:rPr>
        <w:t xml:space="preserve">2 – Tuesday </w:t>
      </w:r>
      <w:r w:rsidR="008B6261">
        <w:rPr>
          <w:b/>
          <w:color w:val="FF0000"/>
          <w:sz w:val="28"/>
        </w:rPr>
        <w:t>28 April/</w:t>
      </w:r>
      <w:r w:rsidR="00C34536">
        <w:rPr>
          <w:b/>
          <w:color w:val="FF0000"/>
          <w:sz w:val="28"/>
        </w:rPr>
        <w:t>5 May)</w:t>
      </w:r>
    </w:p>
    <w:p w14:paraId="0FA6385F" w14:textId="77777777" w:rsidR="001771FD" w:rsidRPr="001771FD" w:rsidRDefault="001771FD" w:rsidP="00F9033A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184"/>
      </w:tblGrid>
      <w:tr w:rsidR="00F9033A" w:rsidRPr="00C936EA" w14:paraId="5407B3C3" w14:textId="77777777" w:rsidTr="008B3006">
        <w:tc>
          <w:tcPr>
            <w:tcW w:w="4106" w:type="dxa"/>
            <w:shd w:val="clear" w:color="auto" w:fill="E0E0E0"/>
          </w:tcPr>
          <w:p w14:paraId="0D05D20E" w14:textId="77777777" w:rsidR="00F9033A" w:rsidRPr="00C936EA" w:rsidRDefault="00F9033A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84" w:type="dxa"/>
            <w:shd w:val="clear" w:color="auto" w:fill="E0E0E0"/>
          </w:tcPr>
          <w:p w14:paraId="33580D6C" w14:textId="77777777" w:rsidR="00F9033A" w:rsidRPr="00C936EA" w:rsidRDefault="00F9033A" w:rsidP="008B300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F9033A" w14:paraId="6DAC073E" w14:textId="77777777" w:rsidTr="008B3006">
        <w:tc>
          <w:tcPr>
            <w:tcW w:w="4106" w:type="dxa"/>
          </w:tcPr>
          <w:p w14:paraId="46881D46" w14:textId="331AFBCA" w:rsidR="00F9033A" w:rsidRPr="00035F7F" w:rsidRDefault="0013150A" w:rsidP="00F9033A">
            <w:pPr>
              <w:jc w:val="center"/>
              <w:rPr>
                <w:color w:val="FF33CC"/>
              </w:rPr>
            </w:pPr>
            <w:r w:rsidRPr="00035F7F">
              <w:rPr>
                <w:color w:val="FF33CC"/>
              </w:rPr>
              <w:t>Warwick SHS</w:t>
            </w:r>
          </w:p>
        </w:tc>
        <w:tc>
          <w:tcPr>
            <w:tcW w:w="4184" w:type="dxa"/>
          </w:tcPr>
          <w:p w14:paraId="6ED7F3AC" w14:textId="675275EF" w:rsidR="00F9033A" w:rsidRDefault="0013150A" w:rsidP="00F9033A">
            <w:pPr>
              <w:jc w:val="center"/>
            </w:pPr>
            <w:r w:rsidRPr="003D366E">
              <w:rPr>
                <w:color w:val="E36C0A" w:themeColor="accent6" w:themeShade="BF"/>
              </w:rPr>
              <w:t>Kingsway CC</w:t>
            </w:r>
          </w:p>
        </w:tc>
      </w:tr>
      <w:tr w:rsidR="00F9033A" w14:paraId="3FF15870" w14:textId="77777777" w:rsidTr="008B3006">
        <w:tc>
          <w:tcPr>
            <w:tcW w:w="4106" w:type="dxa"/>
          </w:tcPr>
          <w:p w14:paraId="7B9EB5CE" w14:textId="3D09623D" w:rsidR="00F9033A" w:rsidRPr="00523944" w:rsidRDefault="0013150A" w:rsidP="00F9033A">
            <w:pPr>
              <w:jc w:val="center"/>
            </w:pPr>
            <w:r w:rsidRPr="00523944">
              <w:t>Duncraig SHS</w:t>
            </w:r>
          </w:p>
        </w:tc>
        <w:tc>
          <w:tcPr>
            <w:tcW w:w="4184" w:type="dxa"/>
          </w:tcPr>
          <w:p w14:paraId="12B1896A" w14:textId="204631B9" w:rsidR="00F9033A" w:rsidRDefault="0013150A" w:rsidP="00F9033A">
            <w:pPr>
              <w:jc w:val="center"/>
            </w:pPr>
            <w:r w:rsidRPr="006D0604">
              <w:rPr>
                <w:color w:val="4F81BD" w:themeColor="accent1"/>
              </w:rPr>
              <w:t>Ballajura CC</w:t>
            </w:r>
          </w:p>
        </w:tc>
      </w:tr>
      <w:tr w:rsidR="00F9033A" w14:paraId="028A3BA2" w14:textId="77777777" w:rsidTr="008B3006">
        <w:tc>
          <w:tcPr>
            <w:tcW w:w="4106" w:type="dxa"/>
          </w:tcPr>
          <w:p w14:paraId="28DA8B9E" w14:textId="6960C0BB" w:rsidR="00F9033A" w:rsidRPr="00523944" w:rsidRDefault="0013150A" w:rsidP="00F9033A">
            <w:pPr>
              <w:jc w:val="center"/>
            </w:pPr>
            <w:r w:rsidRPr="00523944">
              <w:rPr>
                <w:color w:val="00B050"/>
              </w:rPr>
              <w:t>Balcatta SHS</w:t>
            </w:r>
          </w:p>
        </w:tc>
        <w:tc>
          <w:tcPr>
            <w:tcW w:w="4184" w:type="dxa"/>
          </w:tcPr>
          <w:p w14:paraId="632AF873" w14:textId="5D544C3F" w:rsidR="00F9033A" w:rsidRDefault="0013150A" w:rsidP="00F9033A">
            <w:pPr>
              <w:jc w:val="center"/>
            </w:pPr>
            <w:r w:rsidRPr="003D366E">
              <w:rPr>
                <w:color w:val="7030A0"/>
              </w:rPr>
              <w:t>Carine SHS</w:t>
            </w:r>
          </w:p>
        </w:tc>
      </w:tr>
      <w:tr w:rsidR="00F9033A" w14:paraId="407C3C99" w14:textId="77777777" w:rsidTr="008B3006">
        <w:tc>
          <w:tcPr>
            <w:tcW w:w="4106" w:type="dxa"/>
          </w:tcPr>
          <w:p w14:paraId="0C1E5FE4" w14:textId="1CF2B4B7" w:rsidR="00F9033A" w:rsidRDefault="0013150A" w:rsidP="00F9033A">
            <w:pPr>
              <w:jc w:val="center"/>
            </w:pPr>
            <w:r w:rsidRPr="003D366E">
              <w:rPr>
                <w:color w:val="00B0F0"/>
              </w:rPr>
              <w:t>Dianella SC</w:t>
            </w:r>
          </w:p>
        </w:tc>
        <w:tc>
          <w:tcPr>
            <w:tcW w:w="4184" w:type="dxa"/>
          </w:tcPr>
          <w:p w14:paraId="04515D7D" w14:textId="3FE3397A" w:rsidR="00F9033A" w:rsidRDefault="0013150A" w:rsidP="00F9033A">
            <w:pPr>
              <w:jc w:val="center"/>
            </w:pPr>
            <w:r w:rsidRPr="00523944">
              <w:rPr>
                <w:color w:val="FF0000"/>
              </w:rPr>
              <w:t>Balga SHS</w:t>
            </w:r>
          </w:p>
        </w:tc>
      </w:tr>
      <w:tr w:rsidR="00B8129B" w14:paraId="330DAD2D" w14:textId="77777777" w:rsidTr="008B3006">
        <w:tc>
          <w:tcPr>
            <w:tcW w:w="4106" w:type="dxa"/>
          </w:tcPr>
          <w:p w14:paraId="26C388FA" w14:textId="1FB56C33" w:rsidR="00B8129B" w:rsidRDefault="006D0604" w:rsidP="00F9033A">
            <w:pPr>
              <w:jc w:val="center"/>
            </w:pPr>
            <w:r w:rsidRPr="003D366E">
              <w:rPr>
                <w:color w:val="D99594" w:themeColor="accent2" w:themeTint="99"/>
              </w:rPr>
              <w:t>Mercy College</w:t>
            </w:r>
          </w:p>
        </w:tc>
        <w:tc>
          <w:tcPr>
            <w:tcW w:w="4184" w:type="dxa"/>
          </w:tcPr>
          <w:p w14:paraId="366A9CC9" w14:textId="385BC489" w:rsidR="00B8129B" w:rsidRDefault="00523944" w:rsidP="00F9033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28766A83" w14:textId="611B9921" w:rsidR="00F9033A" w:rsidRDefault="00F9033A" w:rsidP="003E31C8">
      <w:pPr>
        <w:rPr>
          <w:b/>
          <w:sz w:val="28"/>
        </w:rPr>
      </w:pPr>
    </w:p>
    <w:p w14:paraId="5B540BF4" w14:textId="78D6C2A6" w:rsidR="0013150A" w:rsidRDefault="0013150A" w:rsidP="0013150A">
      <w:pPr>
        <w:rPr>
          <w:b/>
          <w:color w:val="FF0000"/>
          <w:sz w:val="28"/>
        </w:rPr>
      </w:pPr>
      <w:r w:rsidRPr="00251AA2">
        <w:rPr>
          <w:b/>
          <w:color w:val="000000" w:themeColor="text1"/>
          <w:sz w:val="28"/>
        </w:rPr>
        <w:t xml:space="preserve">Round </w:t>
      </w:r>
      <w:r>
        <w:rPr>
          <w:b/>
          <w:color w:val="000000" w:themeColor="text1"/>
          <w:sz w:val="28"/>
        </w:rPr>
        <w:t>9</w:t>
      </w:r>
      <w:r>
        <w:rPr>
          <w:b/>
          <w:color w:val="FF0000"/>
          <w:sz w:val="28"/>
        </w:rPr>
        <w:t xml:space="preserve"> (Term 2</w:t>
      </w:r>
      <w:r w:rsidRPr="003A5B1B">
        <w:rPr>
          <w:b/>
          <w:color w:val="FF0000"/>
          <w:sz w:val="28"/>
        </w:rPr>
        <w:t>, Week</w:t>
      </w:r>
      <w:r w:rsidR="00035F7F">
        <w:rPr>
          <w:b/>
          <w:color w:val="FF0000"/>
          <w:sz w:val="28"/>
        </w:rPr>
        <w:t xml:space="preserve"> 2 or 3 – Tuesday 5/12 </w:t>
      </w:r>
      <w:bookmarkStart w:id="0" w:name="_GoBack"/>
      <w:bookmarkEnd w:id="0"/>
      <w:r>
        <w:rPr>
          <w:b/>
          <w:color w:val="FF0000"/>
          <w:sz w:val="28"/>
        </w:rPr>
        <w:t>May)</w:t>
      </w:r>
    </w:p>
    <w:p w14:paraId="425B6C54" w14:textId="77777777" w:rsidR="0013150A" w:rsidRPr="001771FD" w:rsidRDefault="0013150A" w:rsidP="0013150A">
      <w:pPr>
        <w:rPr>
          <w:b/>
          <w:color w:val="FF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184"/>
      </w:tblGrid>
      <w:tr w:rsidR="0013150A" w:rsidRPr="00C936EA" w14:paraId="3E134AB5" w14:textId="77777777" w:rsidTr="0013150A">
        <w:tc>
          <w:tcPr>
            <w:tcW w:w="4106" w:type="dxa"/>
            <w:shd w:val="clear" w:color="auto" w:fill="E0E0E0"/>
          </w:tcPr>
          <w:p w14:paraId="4857A071" w14:textId="77777777" w:rsidR="0013150A" w:rsidRPr="00C936EA" w:rsidRDefault="0013150A" w:rsidP="0013150A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84" w:type="dxa"/>
            <w:shd w:val="clear" w:color="auto" w:fill="E0E0E0"/>
          </w:tcPr>
          <w:p w14:paraId="64B2E54B" w14:textId="77777777" w:rsidR="0013150A" w:rsidRPr="00C936EA" w:rsidRDefault="0013150A" w:rsidP="0013150A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13150A" w14:paraId="026FCB21" w14:textId="77777777" w:rsidTr="0013150A">
        <w:tc>
          <w:tcPr>
            <w:tcW w:w="4106" w:type="dxa"/>
          </w:tcPr>
          <w:p w14:paraId="0525E124" w14:textId="636857EF" w:rsidR="0013150A" w:rsidRDefault="0013150A" w:rsidP="0013150A">
            <w:pPr>
              <w:jc w:val="center"/>
            </w:pPr>
            <w:r w:rsidRPr="006D0604">
              <w:rPr>
                <w:color w:val="4F81BD" w:themeColor="accent1"/>
              </w:rPr>
              <w:t>Ballajura CC</w:t>
            </w:r>
          </w:p>
        </w:tc>
        <w:tc>
          <w:tcPr>
            <w:tcW w:w="4184" w:type="dxa"/>
          </w:tcPr>
          <w:p w14:paraId="193ADE53" w14:textId="26997990" w:rsidR="0013150A" w:rsidRDefault="0013150A" w:rsidP="0013150A">
            <w:pPr>
              <w:jc w:val="center"/>
            </w:pPr>
            <w:r w:rsidRPr="003D366E">
              <w:rPr>
                <w:color w:val="D99594" w:themeColor="accent2" w:themeTint="99"/>
              </w:rPr>
              <w:t>Mercy College</w:t>
            </w:r>
          </w:p>
        </w:tc>
      </w:tr>
      <w:tr w:rsidR="0013150A" w14:paraId="358B4ECE" w14:textId="77777777" w:rsidTr="0013150A">
        <w:tc>
          <w:tcPr>
            <w:tcW w:w="4106" w:type="dxa"/>
          </w:tcPr>
          <w:p w14:paraId="15D07494" w14:textId="5AC4FD64" w:rsidR="0013150A" w:rsidRPr="00523944" w:rsidRDefault="0013150A" w:rsidP="0013150A">
            <w:pPr>
              <w:jc w:val="center"/>
            </w:pPr>
            <w:r w:rsidRPr="003D366E">
              <w:rPr>
                <w:color w:val="E36C0A" w:themeColor="accent6" w:themeShade="BF"/>
              </w:rPr>
              <w:t>Kingsway CC</w:t>
            </w:r>
          </w:p>
        </w:tc>
        <w:tc>
          <w:tcPr>
            <w:tcW w:w="4184" w:type="dxa"/>
          </w:tcPr>
          <w:p w14:paraId="7914FF19" w14:textId="69D56C57" w:rsidR="0013150A" w:rsidRDefault="0013150A" w:rsidP="0013150A">
            <w:pPr>
              <w:jc w:val="center"/>
            </w:pPr>
            <w:r w:rsidRPr="00523944">
              <w:rPr>
                <w:color w:val="00B050"/>
              </w:rPr>
              <w:t>Balcatta SHS</w:t>
            </w:r>
          </w:p>
        </w:tc>
      </w:tr>
      <w:tr w:rsidR="0013150A" w14:paraId="499F2432" w14:textId="77777777" w:rsidTr="00523944">
        <w:trPr>
          <w:trHeight w:val="60"/>
        </w:trPr>
        <w:tc>
          <w:tcPr>
            <w:tcW w:w="4106" w:type="dxa"/>
          </w:tcPr>
          <w:p w14:paraId="3C5AFDE4" w14:textId="521E8F4E" w:rsidR="0013150A" w:rsidRPr="00523944" w:rsidRDefault="0013150A" w:rsidP="0013150A">
            <w:pPr>
              <w:jc w:val="center"/>
            </w:pPr>
            <w:r w:rsidRPr="00523944">
              <w:rPr>
                <w:color w:val="FF0000"/>
              </w:rPr>
              <w:t>Balga SHS</w:t>
            </w:r>
          </w:p>
        </w:tc>
        <w:tc>
          <w:tcPr>
            <w:tcW w:w="4184" w:type="dxa"/>
          </w:tcPr>
          <w:p w14:paraId="09CAF17E" w14:textId="0B6EEBDF" w:rsidR="0013150A" w:rsidRDefault="0013150A" w:rsidP="0013150A">
            <w:pPr>
              <w:jc w:val="center"/>
            </w:pPr>
            <w:r>
              <w:t>Duncraig SHS</w:t>
            </w:r>
          </w:p>
        </w:tc>
      </w:tr>
      <w:tr w:rsidR="0013150A" w14:paraId="298B0C33" w14:textId="77777777" w:rsidTr="0013150A">
        <w:tc>
          <w:tcPr>
            <w:tcW w:w="4106" w:type="dxa"/>
          </w:tcPr>
          <w:p w14:paraId="793C7F8E" w14:textId="39BEBD34" w:rsidR="0013150A" w:rsidRDefault="0013150A" w:rsidP="0013150A">
            <w:pPr>
              <w:jc w:val="center"/>
            </w:pPr>
            <w:r w:rsidRPr="003D366E">
              <w:rPr>
                <w:color w:val="7030A0"/>
              </w:rPr>
              <w:t>Carine SHS</w:t>
            </w:r>
          </w:p>
        </w:tc>
        <w:tc>
          <w:tcPr>
            <w:tcW w:w="4184" w:type="dxa"/>
          </w:tcPr>
          <w:p w14:paraId="20F67249" w14:textId="73471F38" w:rsidR="0013150A" w:rsidRDefault="0013150A" w:rsidP="0013150A">
            <w:pPr>
              <w:jc w:val="center"/>
            </w:pPr>
            <w:r w:rsidRPr="003D366E">
              <w:rPr>
                <w:color w:val="00B0F0"/>
              </w:rPr>
              <w:t>Dianella SC</w:t>
            </w:r>
          </w:p>
        </w:tc>
      </w:tr>
      <w:tr w:rsidR="0013150A" w14:paraId="76D934B6" w14:textId="77777777" w:rsidTr="0013150A">
        <w:tc>
          <w:tcPr>
            <w:tcW w:w="4106" w:type="dxa"/>
          </w:tcPr>
          <w:p w14:paraId="565FC469" w14:textId="149FA508" w:rsidR="0013150A" w:rsidRDefault="006D0604" w:rsidP="0013150A">
            <w:pPr>
              <w:jc w:val="center"/>
            </w:pPr>
            <w:r w:rsidRPr="00035F7F">
              <w:rPr>
                <w:color w:val="FF33CC"/>
              </w:rPr>
              <w:t>Warwick SHS</w:t>
            </w:r>
          </w:p>
        </w:tc>
        <w:tc>
          <w:tcPr>
            <w:tcW w:w="4184" w:type="dxa"/>
          </w:tcPr>
          <w:p w14:paraId="32FEDFB7" w14:textId="3E114FDC" w:rsidR="0013150A" w:rsidRDefault="00523944" w:rsidP="0013150A">
            <w:pPr>
              <w:jc w:val="center"/>
            </w:pPr>
            <w:r w:rsidRPr="00B8129B">
              <w:rPr>
                <w:b/>
              </w:rPr>
              <w:t>BYE</w:t>
            </w:r>
          </w:p>
        </w:tc>
      </w:tr>
    </w:tbl>
    <w:p w14:paraId="086B054A" w14:textId="77777777" w:rsidR="00CE6828" w:rsidRDefault="00CE6828" w:rsidP="003E31C8">
      <w:pPr>
        <w:rPr>
          <w:b/>
          <w:sz w:val="28"/>
        </w:rPr>
        <w:sectPr w:rsidR="00CE6828" w:rsidSect="001771FD">
          <w:pgSz w:w="11900" w:h="16840"/>
          <w:pgMar w:top="284" w:right="1800" w:bottom="1440" w:left="1800" w:header="708" w:footer="708" w:gutter="0"/>
          <w:cols w:space="708"/>
          <w:docGrid w:linePitch="360"/>
        </w:sectPr>
      </w:pPr>
    </w:p>
    <w:p w14:paraId="22202F66" w14:textId="77777777" w:rsidR="003D366E" w:rsidRPr="003D366E" w:rsidRDefault="003D366E" w:rsidP="006D0604">
      <w:pPr>
        <w:jc w:val="center"/>
        <w:rPr>
          <w:b/>
          <w:color w:val="D99594" w:themeColor="accent2" w:themeTint="99"/>
          <w:sz w:val="28"/>
        </w:rPr>
        <w:sectPr w:rsidR="003D366E" w:rsidRPr="003D366E" w:rsidSect="00CE6828">
          <w:type w:val="continuous"/>
          <w:pgSz w:w="11900" w:h="16840"/>
          <w:pgMar w:top="851" w:right="1800" w:bottom="1440" w:left="1800" w:header="708" w:footer="708" w:gutter="0"/>
          <w:cols w:num="2" w:space="708"/>
          <w:docGrid w:linePitch="360"/>
        </w:sectPr>
      </w:pPr>
    </w:p>
    <w:p w14:paraId="765AC4A3" w14:textId="2CC00908" w:rsidR="00CE6828" w:rsidRDefault="00CE6828" w:rsidP="00523944">
      <w:pPr>
        <w:rPr>
          <w:b/>
          <w:sz w:val="28"/>
        </w:rPr>
      </w:pPr>
    </w:p>
    <w:sectPr w:rsidR="00CE6828" w:rsidSect="00523944"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1B3F2" w14:textId="77777777" w:rsidR="003D366E" w:rsidRDefault="003D366E" w:rsidP="004D2B3D">
      <w:r>
        <w:separator/>
      </w:r>
    </w:p>
  </w:endnote>
  <w:endnote w:type="continuationSeparator" w:id="0">
    <w:p w14:paraId="3A6F3430" w14:textId="77777777" w:rsidR="003D366E" w:rsidRDefault="003D366E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EA72C" w14:textId="77777777" w:rsidR="003D366E" w:rsidRDefault="003D366E" w:rsidP="004D2B3D">
      <w:r>
        <w:separator/>
      </w:r>
    </w:p>
  </w:footnote>
  <w:footnote w:type="continuationSeparator" w:id="0">
    <w:p w14:paraId="6C183AD8" w14:textId="77777777" w:rsidR="003D366E" w:rsidRDefault="003D366E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C"/>
    <w:rsid w:val="00035F7F"/>
    <w:rsid w:val="00051264"/>
    <w:rsid w:val="00091ABF"/>
    <w:rsid w:val="000D0AD3"/>
    <w:rsid w:val="00112685"/>
    <w:rsid w:val="00121453"/>
    <w:rsid w:val="00124484"/>
    <w:rsid w:val="0013150A"/>
    <w:rsid w:val="00170BF1"/>
    <w:rsid w:val="00175450"/>
    <w:rsid w:val="001771FD"/>
    <w:rsid w:val="00187570"/>
    <w:rsid w:val="001B16D6"/>
    <w:rsid w:val="001C69EC"/>
    <w:rsid w:val="00251AA2"/>
    <w:rsid w:val="002D1C65"/>
    <w:rsid w:val="002E6389"/>
    <w:rsid w:val="003A5B1B"/>
    <w:rsid w:val="003D366E"/>
    <w:rsid w:val="003E31C8"/>
    <w:rsid w:val="003F647E"/>
    <w:rsid w:val="0040067F"/>
    <w:rsid w:val="00411154"/>
    <w:rsid w:val="00414F9F"/>
    <w:rsid w:val="00430468"/>
    <w:rsid w:val="00456032"/>
    <w:rsid w:val="00467550"/>
    <w:rsid w:val="00473593"/>
    <w:rsid w:val="004907B9"/>
    <w:rsid w:val="0049107A"/>
    <w:rsid w:val="004A4119"/>
    <w:rsid w:val="004B7CB8"/>
    <w:rsid w:val="004D2B3D"/>
    <w:rsid w:val="004D37A7"/>
    <w:rsid w:val="004E15A4"/>
    <w:rsid w:val="005047A0"/>
    <w:rsid w:val="00523944"/>
    <w:rsid w:val="005725D7"/>
    <w:rsid w:val="0059038C"/>
    <w:rsid w:val="005C6578"/>
    <w:rsid w:val="005F7198"/>
    <w:rsid w:val="0060034E"/>
    <w:rsid w:val="00602BE2"/>
    <w:rsid w:val="00604CB6"/>
    <w:rsid w:val="00632456"/>
    <w:rsid w:val="006360BF"/>
    <w:rsid w:val="006A0106"/>
    <w:rsid w:val="006A58AA"/>
    <w:rsid w:val="006D0604"/>
    <w:rsid w:val="00725403"/>
    <w:rsid w:val="00727DDF"/>
    <w:rsid w:val="007E5701"/>
    <w:rsid w:val="007F1031"/>
    <w:rsid w:val="00800760"/>
    <w:rsid w:val="008202A8"/>
    <w:rsid w:val="00834826"/>
    <w:rsid w:val="00840519"/>
    <w:rsid w:val="008429F5"/>
    <w:rsid w:val="008448D6"/>
    <w:rsid w:val="00891C12"/>
    <w:rsid w:val="008B3006"/>
    <w:rsid w:val="008B6261"/>
    <w:rsid w:val="0091682D"/>
    <w:rsid w:val="009326C9"/>
    <w:rsid w:val="009575AA"/>
    <w:rsid w:val="009757F9"/>
    <w:rsid w:val="009D1758"/>
    <w:rsid w:val="009F1DDD"/>
    <w:rsid w:val="00A04EEE"/>
    <w:rsid w:val="00A36A87"/>
    <w:rsid w:val="00A7048F"/>
    <w:rsid w:val="00B01AD2"/>
    <w:rsid w:val="00B229C6"/>
    <w:rsid w:val="00B4088E"/>
    <w:rsid w:val="00B52AF9"/>
    <w:rsid w:val="00B620A3"/>
    <w:rsid w:val="00B8129B"/>
    <w:rsid w:val="00B963AE"/>
    <w:rsid w:val="00BB738A"/>
    <w:rsid w:val="00BD3800"/>
    <w:rsid w:val="00C0361E"/>
    <w:rsid w:val="00C34536"/>
    <w:rsid w:val="00C629AA"/>
    <w:rsid w:val="00C73D0D"/>
    <w:rsid w:val="00C87FB9"/>
    <w:rsid w:val="00C936EA"/>
    <w:rsid w:val="00CA0EFF"/>
    <w:rsid w:val="00CA676D"/>
    <w:rsid w:val="00CB1904"/>
    <w:rsid w:val="00CD62A9"/>
    <w:rsid w:val="00CE6828"/>
    <w:rsid w:val="00D25714"/>
    <w:rsid w:val="00D9375A"/>
    <w:rsid w:val="00DC2212"/>
    <w:rsid w:val="00DF5F0C"/>
    <w:rsid w:val="00E565FC"/>
    <w:rsid w:val="00EA201A"/>
    <w:rsid w:val="00EC70A6"/>
    <w:rsid w:val="00EE144B"/>
    <w:rsid w:val="00EF322F"/>
    <w:rsid w:val="00F2320D"/>
    <w:rsid w:val="00F235C3"/>
    <w:rsid w:val="00F2533C"/>
    <w:rsid w:val="00F5385A"/>
    <w:rsid w:val="00F72FB9"/>
    <w:rsid w:val="00F87984"/>
    <w:rsid w:val="00F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ABDC728F-2FB6-45CE-A504-138C1EBC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EAE3E60D</Template>
  <TotalTime>89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TRENGOVE Nathan [Swan View Senior High School]</cp:lastModifiedBy>
  <cp:revision>6</cp:revision>
  <dcterms:created xsi:type="dcterms:W3CDTF">2020-02-19T02:48:00Z</dcterms:created>
  <dcterms:modified xsi:type="dcterms:W3CDTF">2020-02-20T04:20:00Z</dcterms:modified>
</cp:coreProperties>
</file>