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9B774" w14:textId="1D961817" w:rsidR="00E73530" w:rsidRPr="00526F83" w:rsidRDefault="00E73530" w:rsidP="003E31C8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526F83">
        <w:rPr>
          <w:rFonts w:asciiTheme="majorHAnsi" w:hAnsiTheme="majorHAnsi" w:cstheme="majorHAnsi"/>
          <w:noProof/>
          <w:lang w:eastAsia="en-AU"/>
        </w:rPr>
        <w:drawing>
          <wp:inline distT="0" distB="0" distL="0" distR="0" wp14:anchorId="2226FCEE" wp14:editId="6DEAC50A">
            <wp:extent cx="960805" cy="569705"/>
            <wp:effectExtent l="0" t="0" r="0" b="1905"/>
            <wp:docPr id="1" name="Picture 1" descr="S:\7819-LAP\SSWA\ADMIN\Logos\SSWA Logos\SSWA LOGO Transparent 3c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7819-LAP\SSWA\ADMIN\Logos\SSWA Logos\SSWA LOGO Transparent 3cm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17" cy="57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609CA" w14:textId="77777777" w:rsidR="00172109" w:rsidRPr="00526F83" w:rsidRDefault="00172109" w:rsidP="003E31C8">
      <w:pPr>
        <w:jc w:val="center"/>
        <w:rPr>
          <w:rFonts w:asciiTheme="majorHAnsi" w:hAnsiTheme="majorHAnsi" w:cstheme="majorHAnsi"/>
          <w:b/>
          <w:sz w:val="28"/>
          <w:szCs w:val="28"/>
        </w:rPr>
      </w:pPr>
    </w:p>
    <w:p w14:paraId="64CAAE94" w14:textId="4573571D" w:rsidR="004E15A4" w:rsidRPr="00526F83" w:rsidRDefault="005725D7" w:rsidP="003E31C8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526F83">
        <w:rPr>
          <w:rFonts w:asciiTheme="majorHAnsi" w:hAnsiTheme="majorHAnsi" w:cstheme="majorHAnsi"/>
          <w:b/>
          <w:sz w:val="28"/>
          <w:szCs w:val="28"/>
        </w:rPr>
        <w:t>Champion Schools Basketball 20</w:t>
      </w:r>
      <w:r w:rsidR="00526F83" w:rsidRPr="00526F83">
        <w:rPr>
          <w:rFonts w:asciiTheme="majorHAnsi" w:hAnsiTheme="majorHAnsi" w:cstheme="majorHAnsi"/>
          <w:b/>
          <w:sz w:val="28"/>
          <w:szCs w:val="28"/>
        </w:rPr>
        <w:t>20</w:t>
      </w:r>
    </w:p>
    <w:p w14:paraId="4E9851AF" w14:textId="34FEDB98" w:rsidR="003E31C8" w:rsidRPr="00526F83" w:rsidRDefault="00526F83" w:rsidP="003E31C8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526F83">
        <w:rPr>
          <w:rFonts w:asciiTheme="majorHAnsi" w:hAnsiTheme="majorHAnsi" w:cstheme="majorHAnsi"/>
          <w:b/>
          <w:sz w:val="28"/>
          <w:szCs w:val="28"/>
        </w:rPr>
        <w:t>Hills</w:t>
      </w:r>
      <w:r w:rsidR="00330E35" w:rsidRPr="00526F83">
        <w:rPr>
          <w:rFonts w:asciiTheme="majorHAnsi" w:hAnsiTheme="majorHAnsi" w:cstheme="majorHAnsi"/>
          <w:b/>
          <w:sz w:val="28"/>
          <w:szCs w:val="28"/>
        </w:rPr>
        <w:t xml:space="preserve"> League </w:t>
      </w:r>
      <w:r>
        <w:rPr>
          <w:rFonts w:asciiTheme="majorHAnsi" w:hAnsiTheme="majorHAnsi" w:cstheme="majorHAnsi"/>
          <w:b/>
          <w:sz w:val="28"/>
          <w:szCs w:val="28"/>
        </w:rPr>
        <w:t>Girls Fixtures</w:t>
      </w:r>
    </w:p>
    <w:p w14:paraId="34B2B4F0" w14:textId="3F958A51" w:rsidR="00BF5C6B" w:rsidRPr="00526F83" w:rsidRDefault="006039C5" w:rsidP="003E31C8">
      <w:pPr>
        <w:jc w:val="center"/>
        <w:rPr>
          <w:rFonts w:asciiTheme="majorHAnsi" w:hAnsiTheme="majorHAnsi" w:cstheme="majorHAnsi"/>
          <w:b/>
          <w:sz w:val="16"/>
          <w:szCs w:val="16"/>
        </w:rPr>
      </w:pPr>
      <w:r>
        <w:rPr>
          <w:rFonts w:asciiTheme="majorHAnsi" w:hAnsiTheme="majorHAnsi" w:cstheme="majorHAnsi"/>
          <w:b/>
          <w:sz w:val="16"/>
          <w:szCs w:val="16"/>
        </w:rPr>
        <w:t>As of</w:t>
      </w:r>
      <w:r w:rsidR="0043740F">
        <w:rPr>
          <w:rFonts w:asciiTheme="majorHAnsi" w:hAnsiTheme="majorHAnsi" w:cstheme="majorHAnsi"/>
          <w:b/>
          <w:sz w:val="16"/>
          <w:szCs w:val="16"/>
        </w:rPr>
        <w:t xml:space="preserve"> 20</w:t>
      </w:r>
      <w:bookmarkStart w:id="0" w:name="_GoBack"/>
      <w:bookmarkEnd w:id="0"/>
      <w:r>
        <w:rPr>
          <w:rFonts w:asciiTheme="majorHAnsi" w:hAnsiTheme="majorHAnsi" w:cstheme="majorHAnsi"/>
          <w:b/>
          <w:sz w:val="16"/>
          <w:szCs w:val="16"/>
        </w:rPr>
        <w:t>/2/20</w:t>
      </w:r>
      <w:r w:rsidR="0043740F">
        <w:rPr>
          <w:rFonts w:asciiTheme="majorHAnsi" w:hAnsiTheme="majorHAnsi" w:cstheme="majorHAnsi"/>
          <w:b/>
          <w:sz w:val="16"/>
          <w:szCs w:val="16"/>
        </w:rPr>
        <w:t xml:space="preserve"> </w:t>
      </w:r>
    </w:p>
    <w:p w14:paraId="297AA575" w14:textId="77777777" w:rsidR="00EF50B8" w:rsidRPr="00526F83" w:rsidRDefault="00EF50B8" w:rsidP="003E31C8">
      <w:pPr>
        <w:rPr>
          <w:rFonts w:asciiTheme="majorHAnsi" w:hAnsiTheme="majorHAnsi" w:cstheme="majorHAnsi"/>
          <w:b/>
        </w:rPr>
      </w:pPr>
    </w:p>
    <w:p w14:paraId="60343545" w14:textId="43FCD103" w:rsidR="003E31C8" w:rsidRPr="00526F83" w:rsidRDefault="003E31C8" w:rsidP="003E31C8">
      <w:pPr>
        <w:rPr>
          <w:rFonts w:asciiTheme="majorHAnsi" w:hAnsiTheme="majorHAnsi" w:cstheme="majorHAnsi"/>
          <w:b/>
        </w:rPr>
      </w:pPr>
      <w:r w:rsidRPr="00526F83">
        <w:rPr>
          <w:rFonts w:asciiTheme="majorHAnsi" w:hAnsiTheme="majorHAnsi" w:cstheme="majorHAnsi"/>
          <w:b/>
        </w:rPr>
        <w:t>Round 1</w:t>
      </w:r>
      <w:r w:rsidR="001C69EC" w:rsidRPr="00526F83">
        <w:rPr>
          <w:rFonts w:asciiTheme="majorHAnsi" w:hAnsiTheme="majorHAnsi" w:cstheme="majorHAnsi"/>
          <w:b/>
        </w:rPr>
        <w:t xml:space="preserve"> (Term 1, Week</w:t>
      </w:r>
      <w:r w:rsidR="00294698" w:rsidRPr="00526F83">
        <w:rPr>
          <w:rFonts w:asciiTheme="majorHAnsi" w:hAnsiTheme="majorHAnsi" w:cstheme="majorHAnsi"/>
          <w:b/>
        </w:rPr>
        <w:t xml:space="preserve"> </w:t>
      </w:r>
      <w:r w:rsidR="00526F83">
        <w:rPr>
          <w:rFonts w:asciiTheme="majorHAnsi" w:hAnsiTheme="majorHAnsi" w:cstheme="majorHAnsi"/>
          <w:b/>
        </w:rPr>
        <w:t>6</w:t>
      </w:r>
      <w:r w:rsidR="001C69EC" w:rsidRPr="00526F83">
        <w:rPr>
          <w:rFonts w:asciiTheme="majorHAnsi" w:hAnsiTheme="majorHAnsi" w:cstheme="majorHAnsi"/>
          <w:b/>
        </w:rPr>
        <w:t>)</w:t>
      </w:r>
      <w:r w:rsidR="004A2F79" w:rsidRPr="00526F83">
        <w:rPr>
          <w:rFonts w:asciiTheme="majorHAnsi" w:hAnsiTheme="majorHAnsi" w:cstheme="majorHAnsi"/>
          <w:b/>
        </w:rPr>
        <w:t xml:space="preserve"> </w:t>
      </w:r>
      <w:r w:rsidR="00526F83">
        <w:rPr>
          <w:rFonts w:asciiTheme="majorHAnsi" w:hAnsiTheme="majorHAnsi" w:cstheme="majorHAnsi"/>
          <w:b/>
        </w:rPr>
        <w:t>9</w:t>
      </w:r>
      <w:r w:rsidR="00526F83" w:rsidRPr="00526F83">
        <w:rPr>
          <w:rFonts w:asciiTheme="majorHAnsi" w:hAnsiTheme="majorHAnsi" w:cstheme="majorHAnsi"/>
          <w:b/>
          <w:vertAlign w:val="superscript"/>
        </w:rPr>
        <w:t>th</w:t>
      </w:r>
      <w:r w:rsidR="00526F83">
        <w:rPr>
          <w:rFonts w:asciiTheme="majorHAnsi" w:hAnsiTheme="majorHAnsi" w:cstheme="majorHAnsi"/>
          <w:b/>
        </w:rPr>
        <w:t xml:space="preserve"> March</w:t>
      </w:r>
    </w:p>
    <w:tbl>
      <w:tblPr>
        <w:tblStyle w:val="TableGrid"/>
        <w:tblW w:w="7936" w:type="dxa"/>
        <w:tblLook w:val="04A0" w:firstRow="1" w:lastRow="0" w:firstColumn="1" w:lastColumn="0" w:noHBand="0" w:noVBand="1"/>
      </w:tblPr>
      <w:tblGrid>
        <w:gridCol w:w="3118"/>
        <w:gridCol w:w="3118"/>
        <w:gridCol w:w="850"/>
        <w:gridCol w:w="850"/>
      </w:tblGrid>
      <w:tr w:rsidR="009C6726" w:rsidRPr="00526F83" w14:paraId="72F2DC6D" w14:textId="13D94AAD" w:rsidTr="00526F83">
        <w:tc>
          <w:tcPr>
            <w:tcW w:w="3118" w:type="dxa"/>
            <w:shd w:val="clear" w:color="auto" w:fill="E0E0E0"/>
          </w:tcPr>
          <w:p w14:paraId="4DEC7DF8" w14:textId="77777777" w:rsidR="009C6726" w:rsidRPr="00526F83" w:rsidRDefault="009C6726" w:rsidP="003E31C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6F83">
              <w:rPr>
                <w:rFonts w:asciiTheme="majorHAnsi" w:hAnsiTheme="majorHAnsi" w:cstheme="majorHAnsi"/>
                <w:b/>
              </w:rPr>
              <w:t>Home Team</w:t>
            </w:r>
          </w:p>
        </w:tc>
        <w:tc>
          <w:tcPr>
            <w:tcW w:w="3118" w:type="dxa"/>
            <w:shd w:val="clear" w:color="auto" w:fill="E0E0E0"/>
          </w:tcPr>
          <w:p w14:paraId="04A96E23" w14:textId="77777777" w:rsidR="009C6726" w:rsidRPr="00526F83" w:rsidRDefault="009C6726" w:rsidP="003E31C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6F83">
              <w:rPr>
                <w:rFonts w:asciiTheme="majorHAnsi" w:hAnsiTheme="majorHAnsi" w:cstheme="majorHAnsi"/>
                <w:b/>
              </w:rPr>
              <w:t>Away Team</w:t>
            </w:r>
          </w:p>
        </w:tc>
        <w:tc>
          <w:tcPr>
            <w:tcW w:w="1700" w:type="dxa"/>
            <w:gridSpan w:val="2"/>
            <w:shd w:val="clear" w:color="auto" w:fill="E0E0E0"/>
          </w:tcPr>
          <w:p w14:paraId="12128972" w14:textId="6F1A0CAE" w:rsidR="009C6726" w:rsidRPr="00526F83" w:rsidRDefault="009C6726" w:rsidP="003E31C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6F83">
              <w:rPr>
                <w:rFonts w:asciiTheme="majorHAnsi" w:hAnsiTheme="majorHAnsi" w:cstheme="majorHAnsi"/>
                <w:b/>
              </w:rPr>
              <w:t>Results</w:t>
            </w:r>
          </w:p>
        </w:tc>
      </w:tr>
      <w:tr w:rsidR="009C6726" w:rsidRPr="00526F83" w14:paraId="00EABC99" w14:textId="6C2F8F89" w:rsidTr="009C6726">
        <w:tc>
          <w:tcPr>
            <w:tcW w:w="3118" w:type="dxa"/>
          </w:tcPr>
          <w:p w14:paraId="69FF25C6" w14:textId="2EA020F9" w:rsidR="009C6726" w:rsidRPr="00526F83" w:rsidRDefault="00526F83" w:rsidP="00E7353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Lesmurdie</w:t>
            </w:r>
          </w:p>
        </w:tc>
        <w:tc>
          <w:tcPr>
            <w:tcW w:w="3118" w:type="dxa"/>
          </w:tcPr>
          <w:p w14:paraId="7C591795" w14:textId="57AB9374" w:rsidR="009C6726" w:rsidRPr="00526F83" w:rsidRDefault="00526F83" w:rsidP="00526F8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Carmel</w:t>
            </w:r>
          </w:p>
        </w:tc>
        <w:tc>
          <w:tcPr>
            <w:tcW w:w="850" w:type="dxa"/>
          </w:tcPr>
          <w:p w14:paraId="62CE3861" w14:textId="77777777" w:rsidR="009C6726" w:rsidRPr="00526F83" w:rsidRDefault="009C6726" w:rsidP="003E31C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7A272A7" w14:textId="77777777" w:rsidR="009C6726" w:rsidRPr="00526F83" w:rsidRDefault="009C6726" w:rsidP="003E31C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6726" w:rsidRPr="00526F83" w14:paraId="7A8F8F9C" w14:textId="2E15627C" w:rsidTr="009C6726">
        <w:tc>
          <w:tcPr>
            <w:tcW w:w="3118" w:type="dxa"/>
          </w:tcPr>
          <w:p w14:paraId="4851EAA9" w14:textId="225A70E4" w:rsidR="009C6726" w:rsidRPr="00526F83" w:rsidRDefault="00E6784D" w:rsidP="00E7353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Swan View</w:t>
            </w:r>
          </w:p>
        </w:tc>
        <w:tc>
          <w:tcPr>
            <w:tcW w:w="3118" w:type="dxa"/>
          </w:tcPr>
          <w:p w14:paraId="09A42E44" w14:textId="77DE3314" w:rsidR="009C6726" w:rsidRPr="00526F83" w:rsidRDefault="00E6784D" w:rsidP="003E31C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Bye</w:t>
            </w:r>
          </w:p>
        </w:tc>
        <w:tc>
          <w:tcPr>
            <w:tcW w:w="850" w:type="dxa"/>
          </w:tcPr>
          <w:p w14:paraId="246ECC78" w14:textId="77777777" w:rsidR="009C6726" w:rsidRPr="00526F83" w:rsidRDefault="009C6726" w:rsidP="003E31C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5700598" w14:textId="77777777" w:rsidR="009C6726" w:rsidRPr="00526F83" w:rsidRDefault="009C6726" w:rsidP="003E31C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3BA37A38" w14:textId="77777777" w:rsidR="00EF322F" w:rsidRPr="00526F83" w:rsidRDefault="00EF322F" w:rsidP="003E31C8">
      <w:pPr>
        <w:rPr>
          <w:rFonts w:asciiTheme="majorHAnsi" w:hAnsiTheme="majorHAnsi" w:cstheme="majorHAnsi"/>
        </w:rPr>
      </w:pPr>
    </w:p>
    <w:p w14:paraId="5C404715" w14:textId="5B763143" w:rsidR="003E31C8" w:rsidRPr="00526F83" w:rsidRDefault="003E31C8" w:rsidP="003E31C8">
      <w:pPr>
        <w:rPr>
          <w:rFonts w:asciiTheme="majorHAnsi" w:hAnsiTheme="majorHAnsi" w:cstheme="majorHAnsi"/>
          <w:b/>
        </w:rPr>
      </w:pPr>
      <w:r w:rsidRPr="00526F83">
        <w:rPr>
          <w:rFonts w:asciiTheme="majorHAnsi" w:hAnsiTheme="majorHAnsi" w:cstheme="majorHAnsi"/>
          <w:b/>
        </w:rPr>
        <w:t>Round 2</w:t>
      </w:r>
      <w:r w:rsidR="001C69EC" w:rsidRPr="00526F83">
        <w:rPr>
          <w:rFonts w:asciiTheme="majorHAnsi" w:hAnsiTheme="majorHAnsi" w:cstheme="majorHAnsi"/>
          <w:b/>
        </w:rPr>
        <w:t xml:space="preserve"> (Term 1, Week</w:t>
      </w:r>
      <w:r w:rsidR="003F0E35" w:rsidRPr="00526F83">
        <w:rPr>
          <w:rFonts w:asciiTheme="majorHAnsi" w:hAnsiTheme="majorHAnsi" w:cstheme="majorHAnsi"/>
          <w:b/>
        </w:rPr>
        <w:t xml:space="preserve"> </w:t>
      </w:r>
      <w:r w:rsidR="00526F83">
        <w:rPr>
          <w:rFonts w:asciiTheme="majorHAnsi" w:hAnsiTheme="majorHAnsi" w:cstheme="majorHAnsi"/>
          <w:b/>
        </w:rPr>
        <w:t>7</w:t>
      </w:r>
      <w:r w:rsidR="001C69EC" w:rsidRPr="00526F83">
        <w:rPr>
          <w:rFonts w:asciiTheme="majorHAnsi" w:hAnsiTheme="majorHAnsi" w:cstheme="majorHAnsi"/>
          <w:b/>
        </w:rPr>
        <w:t>)</w:t>
      </w:r>
      <w:r w:rsidR="004A2F79" w:rsidRPr="00526F83">
        <w:rPr>
          <w:rFonts w:asciiTheme="majorHAnsi" w:hAnsiTheme="majorHAnsi" w:cstheme="majorHAnsi"/>
          <w:b/>
        </w:rPr>
        <w:t xml:space="preserve"> </w:t>
      </w:r>
      <w:r w:rsidR="00526F83">
        <w:rPr>
          <w:rFonts w:asciiTheme="majorHAnsi" w:hAnsiTheme="majorHAnsi" w:cstheme="majorHAnsi"/>
          <w:b/>
        </w:rPr>
        <w:t>16</w:t>
      </w:r>
      <w:r w:rsidR="004A2F79" w:rsidRPr="00526F83">
        <w:rPr>
          <w:rFonts w:asciiTheme="majorHAnsi" w:hAnsiTheme="majorHAnsi" w:cstheme="majorHAnsi"/>
          <w:b/>
        </w:rPr>
        <w:t xml:space="preserve"> March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8"/>
        <w:gridCol w:w="3118"/>
        <w:gridCol w:w="850"/>
        <w:gridCol w:w="850"/>
      </w:tblGrid>
      <w:tr w:rsidR="009C6726" w:rsidRPr="00526F83" w14:paraId="7A8228F4" w14:textId="36CDC5A0" w:rsidTr="00526F83">
        <w:tc>
          <w:tcPr>
            <w:tcW w:w="3118" w:type="dxa"/>
            <w:shd w:val="clear" w:color="auto" w:fill="E0E0E0"/>
          </w:tcPr>
          <w:p w14:paraId="4BA280D5" w14:textId="77777777" w:rsidR="009C6726" w:rsidRPr="00526F83" w:rsidRDefault="009C6726" w:rsidP="0046755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6F83">
              <w:rPr>
                <w:rFonts w:asciiTheme="majorHAnsi" w:hAnsiTheme="majorHAnsi" w:cstheme="majorHAnsi"/>
                <w:b/>
              </w:rPr>
              <w:t>Home Team</w:t>
            </w:r>
          </w:p>
        </w:tc>
        <w:tc>
          <w:tcPr>
            <w:tcW w:w="3118" w:type="dxa"/>
            <w:shd w:val="clear" w:color="auto" w:fill="E0E0E0"/>
          </w:tcPr>
          <w:p w14:paraId="34354418" w14:textId="77777777" w:rsidR="009C6726" w:rsidRPr="00526F83" w:rsidRDefault="009C6726" w:rsidP="0046755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6F83">
              <w:rPr>
                <w:rFonts w:asciiTheme="majorHAnsi" w:hAnsiTheme="majorHAnsi" w:cstheme="majorHAnsi"/>
                <w:b/>
              </w:rPr>
              <w:t>Away Team</w:t>
            </w:r>
          </w:p>
        </w:tc>
        <w:tc>
          <w:tcPr>
            <w:tcW w:w="1700" w:type="dxa"/>
            <w:gridSpan w:val="2"/>
            <w:shd w:val="clear" w:color="auto" w:fill="E0E0E0"/>
          </w:tcPr>
          <w:p w14:paraId="0F2363C5" w14:textId="03BF6E81" w:rsidR="009C6726" w:rsidRPr="00526F83" w:rsidRDefault="009C6726" w:rsidP="0046755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6F83">
              <w:rPr>
                <w:rFonts w:asciiTheme="majorHAnsi" w:hAnsiTheme="majorHAnsi" w:cstheme="majorHAnsi"/>
                <w:b/>
              </w:rPr>
              <w:t>Results</w:t>
            </w:r>
          </w:p>
        </w:tc>
      </w:tr>
      <w:tr w:rsidR="009C6726" w:rsidRPr="00526F83" w14:paraId="4E447AB3" w14:textId="5BB72B78" w:rsidTr="009C6726">
        <w:tc>
          <w:tcPr>
            <w:tcW w:w="3118" w:type="dxa"/>
          </w:tcPr>
          <w:p w14:paraId="6E6A097B" w14:textId="1207C2D1" w:rsidR="009C6726" w:rsidRPr="00526F83" w:rsidRDefault="00526F83" w:rsidP="0003433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Carmel</w:t>
            </w:r>
          </w:p>
        </w:tc>
        <w:tc>
          <w:tcPr>
            <w:tcW w:w="3118" w:type="dxa"/>
          </w:tcPr>
          <w:p w14:paraId="74FAA2CD" w14:textId="6D98BAD3" w:rsidR="009C6726" w:rsidRPr="00526F83" w:rsidRDefault="00E6784D" w:rsidP="0046755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Bye</w:t>
            </w:r>
          </w:p>
        </w:tc>
        <w:tc>
          <w:tcPr>
            <w:tcW w:w="850" w:type="dxa"/>
          </w:tcPr>
          <w:p w14:paraId="62A36AF1" w14:textId="77777777" w:rsidR="009C6726" w:rsidRPr="00526F83" w:rsidRDefault="009C6726" w:rsidP="0046755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D0B8F8F" w14:textId="77777777" w:rsidR="009C6726" w:rsidRPr="00526F83" w:rsidRDefault="009C6726" w:rsidP="0046755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6726" w:rsidRPr="00526F83" w14:paraId="3F9469FC" w14:textId="5F8F292E" w:rsidTr="009C6726">
        <w:tc>
          <w:tcPr>
            <w:tcW w:w="3118" w:type="dxa"/>
          </w:tcPr>
          <w:p w14:paraId="3423F1FB" w14:textId="517CE983" w:rsidR="009C6726" w:rsidRPr="00526F83" w:rsidRDefault="005965B5" w:rsidP="0046755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Swan View</w:t>
            </w:r>
          </w:p>
        </w:tc>
        <w:tc>
          <w:tcPr>
            <w:tcW w:w="3118" w:type="dxa"/>
          </w:tcPr>
          <w:p w14:paraId="6206F290" w14:textId="73063DC7" w:rsidR="009C6726" w:rsidRPr="00526F83" w:rsidRDefault="005965B5" w:rsidP="0046755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Lesmurdie</w:t>
            </w:r>
          </w:p>
        </w:tc>
        <w:tc>
          <w:tcPr>
            <w:tcW w:w="850" w:type="dxa"/>
          </w:tcPr>
          <w:p w14:paraId="6EC0BBC1" w14:textId="77777777" w:rsidR="009C6726" w:rsidRPr="00526F83" w:rsidRDefault="009C6726" w:rsidP="0046755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22BA773" w14:textId="77777777" w:rsidR="009C6726" w:rsidRPr="00526F83" w:rsidRDefault="009C6726" w:rsidP="0046755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5D647F60" w14:textId="77777777" w:rsidR="009757F9" w:rsidRPr="00526F83" w:rsidRDefault="009757F9" w:rsidP="003E31C8">
      <w:pPr>
        <w:rPr>
          <w:rFonts w:asciiTheme="majorHAnsi" w:hAnsiTheme="majorHAnsi" w:cstheme="majorHAnsi"/>
        </w:rPr>
      </w:pPr>
    </w:p>
    <w:p w14:paraId="60640F91" w14:textId="7A837461" w:rsidR="006A0106" w:rsidRPr="00526F83" w:rsidRDefault="006A0106" w:rsidP="006A0106">
      <w:pPr>
        <w:rPr>
          <w:rFonts w:asciiTheme="majorHAnsi" w:hAnsiTheme="majorHAnsi" w:cstheme="majorHAnsi"/>
          <w:b/>
        </w:rPr>
      </w:pPr>
      <w:r w:rsidRPr="00526F83">
        <w:rPr>
          <w:rFonts w:asciiTheme="majorHAnsi" w:hAnsiTheme="majorHAnsi" w:cstheme="majorHAnsi"/>
          <w:b/>
        </w:rPr>
        <w:t xml:space="preserve">Round </w:t>
      </w:r>
      <w:r w:rsidR="009F1DDD" w:rsidRPr="00526F83">
        <w:rPr>
          <w:rFonts w:asciiTheme="majorHAnsi" w:hAnsiTheme="majorHAnsi" w:cstheme="majorHAnsi"/>
          <w:b/>
        </w:rPr>
        <w:t>3 (Term 1, Week</w:t>
      </w:r>
      <w:r w:rsidR="003F0E35" w:rsidRPr="00526F83">
        <w:rPr>
          <w:rFonts w:asciiTheme="majorHAnsi" w:hAnsiTheme="majorHAnsi" w:cstheme="majorHAnsi"/>
          <w:b/>
        </w:rPr>
        <w:t xml:space="preserve"> </w:t>
      </w:r>
      <w:r w:rsidR="00526F83">
        <w:rPr>
          <w:rFonts w:asciiTheme="majorHAnsi" w:hAnsiTheme="majorHAnsi" w:cstheme="majorHAnsi"/>
          <w:b/>
        </w:rPr>
        <w:t>8</w:t>
      </w:r>
      <w:r w:rsidR="009F1DDD" w:rsidRPr="00526F83">
        <w:rPr>
          <w:rFonts w:asciiTheme="majorHAnsi" w:hAnsiTheme="majorHAnsi" w:cstheme="majorHAnsi"/>
          <w:b/>
        </w:rPr>
        <w:t>)</w:t>
      </w:r>
      <w:r w:rsidR="004A2F79" w:rsidRPr="00526F83">
        <w:rPr>
          <w:rFonts w:asciiTheme="majorHAnsi" w:hAnsiTheme="majorHAnsi" w:cstheme="majorHAnsi"/>
          <w:b/>
        </w:rPr>
        <w:t xml:space="preserve"> </w:t>
      </w:r>
      <w:r w:rsidR="00526F83">
        <w:rPr>
          <w:rFonts w:asciiTheme="majorHAnsi" w:hAnsiTheme="majorHAnsi" w:cstheme="majorHAnsi"/>
          <w:b/>
        </w:rPr>
        <w:t>23</w:t>
      </w:r>
      <w:r w:rsidR="004A2F79" w:rsidRPr="00526F83">
        <w:rPr>
          <w:rFonts w:asciiTheme="majorHAnsi" w:hAnsiTheme="majorHAnsi" w:cstheme="majorHAnsi"/>
          <w:b/>
        </w:rPr>
        <w:t xml:space="preserve"> March</w:t>
      </w:r>
    </w:p>
    <w:tbl>
      <w:tblPr>
        <w:tblStyle w:val="TableGrid"/>
        <w:tblW w:w="7936" w:type="dxa"/>
        <w:tblLook w:val="04A0" w:firstRow="1" w:lastRow="0" w:firstColumn="1" w:lastColumn="0" w:noHBand="0" w:noVBand="1"/>
      </w:tblPr>
      <w:tblGrid>
        <w:gridCol w:w="3118"/>
        <w:gridCol w:w="3118"/>
        <w:gridCol w:w="850"/>
        <w:gridCol w:w="850"/>
      </w:tblGrid>
      <w:tr w:rsidR="009C6726" w:rsidRPr="00526F83" w14:paraId="3BC25ACB" w14:textId="6090B4AD" w:rsidTr="00526F83">
        <w:tc>
          <w:tcPr>
            <w:tcW w:w="3118" w:type="dxa"/>
            <w:shd w:val="clear" w:color="auto" w:fill="E0E0E0"/>
          </w:tcPr>
          <w:p w14:paraId="79B606B0" w14:textId="77777777" w:rsidR="009C6726" w:rsidRPr="00526F83" w:rsidRDefault="009C6726" w:rsidP="009F1DD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6F83">
              <w:rPr>
                <w:rFonts w:asciiTheme="majorHAnsi" w:hAnsiTheme="majorHAnsi" w:cstheme="majorHAnsi"/>
                <w:b/>
              </w:rPr>
              <w:t>Home Team</w:t>
            </w:r>
          </w:p>
        </w:tc>
        <w:tc>
          <w:tcPr>
            <w:tcW w:w="3118" w:type="dxa"/>
            <w:shd w:val="clear" w:color="auto" w:fill="E0E0E0"/>
          </w:tcPr>
          <w:p w14:paraId="572B860C" w14:textId="77777777" w:rsidR="009C6726" w:rsidRPr="00526F83" w:rsidRDefault="009C6726" w:rsidP="009F1DD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6F83">
              <w:rPr>
                <w:rFonts w:asciiTheme="majorHAnsi" w:hAnsiTheme="majorHAnsi" w:cstheme="majorHAnsi"/>
                <w:b/>
              </w:rPr>
              <w:t>Away Team</w:t>
            </w:r>
          </w:p>
        </w:tc>
        <w:tc>
          <w:tcPr>
            <w:tcW w:w="1700" w:type="dxa"/>
            <w:gridSpan w:val="2"/>
            <w:shd w:val="clear" w:color="auto" w:fill="E0E0E0"/>
          </w:tcPr>
          <w:p w14:paraId="2A702A77" w14:textId="63C0812E" w:rsidR="009C6726" w:rsidRPr="00526F83" w:rsidRDefault="009C6726" w:rsidP="009F1DD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6F83">
              <w:rPr>
                <w:rFonts w:asciiTheme="majorHAnsi" w:hAnsiTheme="majorHAnsi" w:cstheme="majorHAnsi"/>
                <w:b/>
              </w:rPr>
              <w:t>Results</w:t>
            </w:r>
          </w:p>
        </w:tc>
      </w:tr>
      <w:tr w:rsidR="009C6726" w:rsidRPr="00526F83" w14:paraId="3F054A71" w14:textId="2C19D400" w:rsidTr="009C6726">
        <w:tc>
          <w:tcPr>
            <w:tcW w:w="3118" w:type="dxa"/>
          </w:tcPr>
          <w:p w14:paraId="2A21EED2" w14:textId="49499CA4" w:rsidR="009C6726" w:rsidRPr="00526F83" w:rsidRDefault="00E6784D" w:rsidP="009F1DD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Lesmurdie</w:t>
            </w:r>
          </w:p>
        </w:tc>
        <w:tc>
          <w:tcPr>
            <w:tcW w:w="3118" w:type="dxa"/>
          </w:tcPr>
          <w:p w14:paraId="72D3B64B" w14:textId="5EB10CEC" w:rsidR="009C6726" w:rsidRPr="00526F83" w:rsidRDefault="00E6784D" w:rsidP="0003433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Bye</w:t>
            </w:r>
          </w:p>
        </w:tc>
        <w:tc>
          <w:tcPr>
            <w:tcW w:w="850" w:type="dxa"/>
          </w:tcPr>
          <w:p w14:paraId="4101B915" w14:textId="77777777" w:rsidR="009C6726" w:rsidRPr="00526F83" w:rsidRDefault="009C6726" w:rsidP="0003433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5E6C363" w14:textId="77777777" w:rsidR="009C6726" w:rsidRPr="00526F83" w:rsidRDefault="009C6726" w:rsidP="0003433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6726" w:rsidRPr="00526F83" w14:paraId="17D7BED2" w14:textId="30E2A06E" w:rsidTr="009C6726">
        <w:tc>
          <w:tcPr>
            <w:tcW w:w="3118" w:type="dxa"/>
          </w:tcPr>
          <w:p w14:paraId="490599CE" w14:textId="753606B9" w:rsidR="009C6726" w:rsidRPr="00526F83" w:rsidRDefault="00526F83" w:rsidP="003F0E3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Carmel</w:t>
            </w:r>
          </w:p>
        </w:tc>
        <w:tc>
          <w:tcPr>
            <w:tcW w:w="3118" w:type="dxa"/>
          </w:tcPr>
          <w:p w14:paraId="76EA5BFC" w14:textId="49BA0EF2" w:rsidR="009C6726" w:rsidRPr="00526F83" w:rsidRDefault="00526F83" w:rsidP="0003433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Swan View</w:t>
            </w:r>
          </w:p>
        </w:tc>
        <w:tc>
          <w:tcPr>
            <w:tcW w:w="850" w:type="dxa"/>
          </w:tcPr>
          <w:p w14:paraId="25F15A31" w14:textId="77777777" w:rsidR="009C6726" w:rsidRPr="00526F83" w:rsidRDefault="009C6726" w:rsidP="0003433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131725B" w14:textId="77777777" w:rsidR="009C6726" w:rsidRPr="00526F83" w:rsidRDefault="009C6726" w:rsidP="0003433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07C341BF" w14:textId="77777777" w:rsidR="006A0106" w:rsidRPr="00526F83" w:rsidRDefault="006A0106" w:rsidP="006A0106">
      <w:pPr>
        <w:rPr>
          <w:rFonts w:asciiTheme="majorHAnsi" w:hAnsiTheme="majorHAnsi" w:cstheme="majorHAnsi"/>
          <w:b/>
        </w:rPr>
      </w:pPr>
    </w:p>
    <w:p w14:paraId="2B13183B" w14:textId="5196F918" w:rsidR="006A0106" w:rsidRPr="00526F83" w:rsidRDefault="00294698" w:rsidP="006A0106">
      <w:pPr>
        <w:rPr>
          <w:rFonts w:asciiTheme="majorHAnsi" w:hAnsiTheme="majorHAnsi" w:cstheme="majorHAnsi"/>
          <w:b/>
        </w:rPr>
      </w:pPr>
      <w:r w:rsidRPr="00526F83">
        <w:rPr>
          <w:rFonts w:asciiTheme="majorHAnsi" w:hAnsiTheme="majorHAnsi" w:cstheme="majorHAnsi"/>
          <w:b/>
        </w:rPr>
        <w:t>Semi Finals</w:t>
      </w:r>
      <w:r w:rsidR="009F1DDD" w:rsidRPr="00526F83">
        <w:rPr>
          <w:rFonts w:asciiTheme="majorHAnsi" w:hAnsiTheme="majorHAnsi" w:cstheme="majorHAnsi"/>
          <w:b/>
        </w:rPr>
        <w:t xml:space="preserve"> (Term 1, Week </w:t>
      </w:r>
      <w:r w:rsidR="00526F83">
        <w:rPr>
          <w:rFonts w:asciiTheme="majorHAnsi" w:hAnsiTheme="majorHAnsi" w:cstheme="majorHAnsi"/>
          <w:b/>
        </w:rPr>
        <w:t>9</w:t>
      </w:r>
      <w:r w:rsidR="009F1DDD" w:rsidRPr="00526F83">
        <w:rPr>
          <w:rFonts w:asciiTheme="majorHAnsi" w:hAnsiTheme="majorHAnsi" w:cstheme="majorHAnsi"/>
          <w:b/>
        </w:rPr>
        <w:t>)</w:t>
      </w:r>
      <w:r w:rsidR="004A2F79" w:rsidRPr="00526F83">
        <w:rPr>
          <w:rFonts w:asciiTheme="majorHAnsi" w:hAnsiTheme="majorHAnsi" w:cstheme="majorHAnsi"/>
          <w:b/>
        </w:rPr>
        <w:t xml:space="preserve"> </w:t>
      </w:r>
      <w:r w:rsidR="00526F83">
        <w:rPr>
          <w:rFonts w:asciiTheme="majorHAnsi" w:hAnsiTheme="majorHAnsi" w:cstheme="majorHAnsi"/>
          <w:b/>
        </w:rPr>
        <w:t>30 March</w:t>
      </w:r>
    </w:p>
    <w:tbl>
      <w:tblPr>
        <w:tblStyle w:val="TableGrid"/>
        <w:tblW w:w="7936" w:type="dxa"/>
        <w:tblLook w:val="04A0" w:firstRow="1" w:lastRow="0" w:firstColumn="1" w:lastColumn="0" w:noHBand="0" w:noVBand="1"/>
      </w:tblPr>
      <w:tblGrid>
        <w:gridCol w:w="3118"/>
        <w:gridCol w:w="3118"/>
        <w:gridCol w:w="850"/>
        <w:gridCol w:w="850"/>
      </w:tblGrid>
      <w:tr w:rsidR="009C6726" w:rsidRPr="00526F83" w14:paraId="6770F465" w14:textId="70FD96EC" w:rsidTr="00526F83">
        <w:tc>
          <w:tcPr>
            <w:tcW w:w="3118" w:type="dxa"/>
            <w:shd w:val="clear" w:color="auto" w:fill="E0E0E0"/>
          </w:tcPr>
          <w:p w14:paraId="169548AF" w14:textId="77777777" w:rsidR="009C6726" w:rsidRPr="00526F83" w:rsidRDefault="009C6726" w:rsidP="009F1DD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6F83">
              <w:rPr>
                <w:rFonts w:asciiTheme="majorHAnsi" w:hAnsiTheme="majorHAnsi" w:cstheme="majorHAnsi"/>
                <w:b/>
              </w:rPr>
              <w:t>Home Team</w:t>
            </w:r>
          </w:p>
        </w:tc>
        <w:tc>
          <w:tcPr>
            <w:tcW w:w="3118" w:type="dxa"/>
            <w:shd w:val="clear" w:color="auto" w:fill="E0E0E0"/>
          </w:tcPr>
          <w:p w14:paraId="78120C5B" w14:textId="77777777" w:rsidR="009C6726" w:rsidRPr="00526F83" w:rsidRDefault="009C6726" w:rsidP="009F1DD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6F83">
              <w:rPr>
                <w:rFonts w:asciiTheme="majorHAnsi" w:hAnsiTheme="majorHAnsi" w:cstheme="majorHAnsi"/>
                <w:b/>
              </w:rPr>
              <w:t>Away Team</w:t>
            </w:r>
          </w:p>
        </w:tc>
        <w:tc>
          <w:tcPr>
            <w:tcW w:w="1700" w:type="dxa"/>
            <w:gridSpan w:val="2"/>
            <w:shd w:val="clear" w:color="auto" w:fill="E0E0E0"/>
          </w:tcPr>
          <w:p w14:paraId="4B93D199" w14:textId="17470958" w:rsidR="009C6726" w:rsidRPr="00526F83" w:rsidRDefault="009C6726" w:rsidP="009F1DD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6F83">
              <w:rPr>
                <w:rFonts w:asciiTheme="majorHAnsi" w:hAnsiTheme="majorHAnsi" w:cstheme="majorHAnsi"/>
                <w:b/>
              </w:rPr>
              <w:t>Results</w:t>
            </w:r>
          </w:p>
        </w:tc>
      </w:tr>
      <w:tr w:rsidR="009C6726" w:rsidRPr="00526F83" w14:paraId="295AF671" w14:textId="00DCA9C9" w:rsidTr="009C6726">
        <w:tc>
          <w:tcPr>
            <w:tcW w:w="3118" w:type="dxa"/>
          </w:tcPr>
          <w:p w14:paraId="735CB1E9" w14:textId="23D97B12" w:rsidR="009C6726" w:rsidRPr="00526F83" w:rsidRDefault="00526F83" w:rsidP="0003433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Carmel</w:t>
            </w:r>
          </w:p>
        </w:tc>
        <w:tc>
          <w:tcPr>
            <w:tcW w:w="3118" w:type="dxa"/>
          </w:tcPr>
          <w:p w14:paraId="46223513" w14:textId="37B47113" w:rsidR="009C6726" w:rsidRPr="00526F83" w:rsidRDefault="00526F83" w:rsidP="0029469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Lesmurdie</w:t>
            </w:r>
          </w:p>
        </w:tc>
        <w:tc>
          <w:tcPr>
            <w:tcW w:w="850" w:type="dxa"/>
          </w:tcPr>
          <w:p w14:paraId="18EAFA5F" w14:textId="77777777" w:rsidR="009C6726" w:rsidRPr="00526F83" w:rsidRDefault="009C6726" w:rsidP="0029469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C6A3746" w14:textId="77777777" w:rsidR="009C6726" w:rsidRPr="00526F83" w:rsidRDefault="009C6726" w:rsidP="0029469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6726" w:rsidRPr="00526F83" w14:paraId="77B5B59C" w14:textId="01D73534" w:rsidTr="009C6726">
        <w:tc>
          <w:tcPr>
            <w:tcW w:w="3118" w:type="dxa"/>
          </w:tcPr>
          <w:p w14:paraId="21AD0D0B" w14:textId="377F6BAB" w:rsidR="009C6726" w:rsidRPr="00526F83" w:rsidRDefault="005965B5" w:rsidP="0003433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Swan View</w:t>
            </w:r>
          </w:p>
        </w:tc>
        <w:tc>
          <w:tcPr>
            <w:tcW w:w="3118" w:type="dxa"/>
          </w:tcPr>
          <w:p w14:paraId="06DA171F" w14:textId="35ABBA5C" w:rsidR="009C6726" w:rsidRPr="00526F83" w:rsidRDefault="00E6784D" w:rsidP="009F1DD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Bye</w:t>
            </w:r>
          </w:p>
        </w:tc>
        <w:tc>
          <w:tcPr>
            <w:tcW w:w="850" w:type="dxa"/>
          </w:tcPr>
          <w:p w14:paraId="07CD32D3" w14:textId="77777777" w:rsidR="009C6726" w:rsidRPr="00526F83" w:rsidRDefault="009C6726" w:rsidP="009F1DD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820B06B" w14:textId="77777777" w:rsidR="009C6726" w:rsidRPr="00526F83" w:rsidRDefault="009C6726" w:rsidP="009F1DD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5B5DAC8F" w14:textId="77777777" w:rsidR="00456032" w:rsidRPr="00526F83" w:rsidRDefault="00456032" w:rsidP="006A0106">
      <w:pPr>
        <w:rPr>
          <w:rFonts w:asciiTheme="majorHAnsi" w:hAnsiTheme="majorHAnsi" w:cstheme="majorHAnsi"/>
          <w:b/>
        </w:rPr>
      </w:pPr>
    </w:p>
    <w:p w14:paraId="523F0F24" w14:textId="0197EC8A" w:rsidR="006A0106" w:rsidRPr="00526F83" w:rsidRDefault="006A0106" w:rsidP="006A0106">
      <w:pPr>
        <w:rPr>
          <w:rFonts w:asciiTheme="majorHAnsi" w:hAnsiTheme="majorHAnsi" w:cstheme="majorHAnsi"/>
          <w:b/>
        </w:rPr>
      </w:pPr>
      <w:r w:rsidRPr="00526F83">
        <w:rPr>
          <w:rFonts w:asciiTheme="majorHAnsi" w:hAnsiTheme="majorHAnsi" w:cstheme="majorHAnsi"/>
          <w:b/>
        </w:rPr>
        <w:t xml:space="preserve">Round </w:t>
      </w:r>
      <w:r w:rsidR="009F1DDD" w:rsidRPr="00526F83">
        <w:rPr>
          <w:rFonts w:asciiTheme="majorHAnsi" w:hAnsiTheme="majorHAnsi" w:cstheme="majorHAnsi"/>
          <w:b/>
        </w:rPr>
        <w:t xml:space="preserve">5 (Term </w:t>
      </w:r>
      <w:r w:rsidR="00526F83">
        <w:rPr>
          <w:rFonts w:asciiTheme="majorHAnsi" w:hAnsiTheme="majorHAnsi" w:cstheme="majorHAnsi"/>
          <w:b/>
        </w:rPr>
        <w:t>1</w:t>
      </w:r>
      <w:r w:rsidR="009F1DDD" w:rsidRPr="00526F83">
        <w:rPr>
          <w:rFonts w:asciiTheme="majorHAnsi" w:hAnsiTheme="majorHAnsi" w:cstheme="majorHAnsi"/>
          <w:b/>
        </w:rPr>
        <w:t>, Week</w:t>
      </w:r>
      <w:r w:rsidR="003F0E35" w:rsidRPr="00526F83">
        <w:rPr>
          <w:rFonts w:asciiTheme="majorHAnsi" w:hAnsiTheme="majorHAnsi" w:cstheme="majorHAnsi"/>
          <w:b/>
        </w:rPr>
        <w:t xml:space="preserve"> </w:t>
      </w:r>
      <w:r w:rsidR="00526F83">
        <w:rPr>
          <w:rFonts w:asciiTheme="majorHAnsi" w:hAnsiTheme="majorHAnsi" w:cstheme="majorHAnsi"/>
          <w:b/>
        </w:rPr>
        <w:t>10</w:t>
      </w:r>
      <w:r w:rsidR="009F1DDD" w:rsidRPr="00526F83">
        <w:rPr>
          <w:rFonts w:asciiTheme="majorHAnsi" w:hAnsiTheme="majorHAnsi" w:cstheme="majorHAnsi"/>
          <w:b/>
        </w:rPr>
        <w:t>)</w:t>
      </w:r>
      <w:r w:rsidR="004A2F79" w:rsidRPr="00526F83">
        <w:rPr>
          <w:rFonts w:asciiTheme="majorHAnsi" w:hAnsiTheme="majorHAnsi" w:cstheme="majorHAnsi"/>
          <w:b/>
        </w:rPr>
        <w:t xml:space="preserve"> </w:t>
      </w:r>
      <w:r w:rsidR="00526F83">
        <w:rPr>
          <w:rFonts w:asciiTheme="majorHAnsi" w:hAnsiTheme="majorHAnsi" w:cstheme="majorHAnsi"/>
          <w:b/>
        </w:rPr>
        <w:t>6 April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8"/>
        <w:gridCol w:w="3118"/>
        <w:gridCol w:w="850"/>
        <w:gridCol w:w="850"/>
      </w:tblGrid>
      <w:tr w:rsidR="009C6726" w:rsidRPr="00526F83" w14:paraId="39C3EDA3" w14:textId="651F0F23" w:rsidTr="00526F83">
        <w:tc>
          <w:tcPr>
            <w:tcW w:w="3118" w:type="dxa"/>
            <w:shd w:val="clear" w:color="auto" w:fill="E0E0E0"/>
          </w:tcPr>
          <w:p w14:paraId="5834BCDB" w14:textId="77777777" w:rsidR="009C6726" w:rsidRPr="00526F83" w:rsidRDefault="009C6726" w:rsidP="009F1DD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6F83">
              <w:rPr>
                <w:rFonts w:asciiTheme="majorHAnsi" w:hAnsiTheme="majorHAnsi" w:cstheme="majorHAnsi"/>
                <w:b/>
              </w:rPr>
              <w:t>Home Team</w:t>
            </w:r>
          </w:p>
        </w:tc>
        <w:tc>
          <w:tcPr>
            <w:tcW w:w="3118" w:type="dxa"/>
            <w:shd w:val="clear" w:color="auto" w:fill="E0E0E0"/>
          </w:tcPr>
          <w:p w14:paraId="7A3E0E9F" w14:textId="77777777" w:rsidR="009C6726" w:rsidRPr="00526F83" w:rsidRDefault="009C6726" w:rsidP="009F1DD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6F83">
              <w:rPr>
                <w:rFonts w:asciiTheme="majorHAnsi" w:hAnsiTheme="majorHAnsi" w:cstheme="majorHAnsi"/>
                <w:b/>
              </w:rPr>
              <w:t>Away Team</w:t>
            </w:r>
          </w:p>
        </w:tc>
        <w:tc>
          <w:tcPr>
            <w:tcW w:w="1700" w:type="dxa"/>
            <w:gridSpan w:val="2"/>
            <w:shd w:val="clear" w:color="auto" w:fill="E0E0E0"/>
          </w:tcPr>
          <w:p w14:paraId="7394AADF" w14:textId="2500A7BC" w:rsidR="009C6726" w:rsidRPr="00526F83" w:rsidRDefault="009C6726" w:rsidP="009F1DD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6F83">
              <w:rPr>
                <w:rFonts w:asciiTheme="majorHAnsi" w:hAnsiTheme="majorHAnsi" w:cstheme="majorHAnsi"/>
                <w:b/>
              </w:rPr>
              <w:t>Results</w:t>
            </w:r>
          </w:p>
        </w:tc>
      </w:tr>
      <w:tr w:rsidR="009C6726" w:rsidRPr="00526F83" w14:paraId="11FA1F5D" w14:textId="296C2234" w:rsidTr="009C6726">
        <w:tc>
          <w:tcPr>
            <w:tcW w:w="3118" w:type="dxa"/>
          </w:tcPr>
          <w:p w14:paraId="2C805411" w14:textId="5DB118F9" w:rsidR="009C6726" w:rsidRPr="00526F83" w:rsidRDefault="00E6784D" w:rsidP="00E6784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Carmel</w:t>
            </w:r>
          </w:p>
        </w:tc>
        <w:tc>
          <w:tcPr>
            <w:tcW w:w="3118" w:type="dxa"/>
          </w:tcPr>
          <w:p w14:paraId="5225DF73" w14:textId="6E17F1E1" w:rsidR="009C6726" w:rsidRPr="00526F83" w:rsidRDefault="00E6784D" w:rsidP="009F1DD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Bye</w:t>
            </w:r>
          </w:p>
        </w:tc>
        <w:tc>
          <w:tcPr>
            <w:tcW w:w="850" w:type="dxa"/>
          </w:tcPr>
          <w:p w14:paraId="4821B9AF" w14:textId="77777777" w:rsidR="009C6726" w:rsidRPr="00526F83" w:rsidRDefault="009C6726" w:rsidP="009F1DD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468DBAA" w14:textId="77777777" w:rsidR="009C6726" w:rsidRPr="00526F83" w:rsidRDefault="009C6726" w:rsidP="009F1DD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6726" w:rsidRPr="00526F83" w14:paraId="6E5958EF" w14:textId="35BFDA22" w:rsidTr="009C6726">
        <w:tc>
          <w:tcPr>
            <w:tcW w:w="3118" w:type="dxa"/>
          </w:tcPr>
          <w:p w14:paraId="4391EB6E" w14:textId="07516E7A" w:rsidR="009C6726" w:rsidRPr="00526F83" w:rsidRDefault="00526F83" w:rsidP="00D328C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Lesmurdie</w:t>
            </w:r>
          </w:p>
        </w:tc>
        <w:tc>
          <w:tcPr>
            <w:tcW w:w="3118" w:type="dxa"/>
          </w:tcPr>
          <w:p w14:paraId="5001C116" w14:textId="002DF347" w:rsidR="009C6726" w:rsidRPr="00526F83" w:rsidRDefault="00526F83" w:rsidP="00D328C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Swan View</w:t>
            </w:r>
          </w:p>
        </w:tc>
        <w:tc>
          <w:tcPr>
            <w:tcW w:w="850" w:type="dxa"/>
          </w:tcPr>
          <w:p w14:paraId="55AE2AFA" w14:textId="77777777" w:rsidR="009C6726" w:rsidRPr="00526F83" w:rsidRDefault="009C6726" w:rsidP="00D328C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C2007DF" w14:textId="77777777" w:rsidR="009C6726" w:rsidRPr="00526F83" w:rsidRDefault="009C6726" w:rsidP="00D328C9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7BD6F234" w14:textId="77777777" w:rsidR="005163AB" w:rsidRPr="00526F83" w:rsidRDefault="005163AB" w:rsidP="00BF5C6B">
      <w:pPr>
        <w:rPr>
          <w:rFonts w:asciiTheme="majorHAnsi" w:hAnsiTheme="majorHAnsi" w:cstheme="majorHAnsi"/>
          <w:b/>
        </w:rPr>
      </w:pPr>
    </w:p>
    <w:p w14:paraId="0B07119E" w14:textId="6D2E5AB1" w:rsidR="003F0E35" w:rsidRPr="00526F83" w:rsidRDefault="003F0E35" w:rsidP="003F0E35">
      <w:pPr>
        <w:rPr>
          <w:rFonts w:asciiTheme="majorHAnsi" w:hAnsiTheme="majorHAnsi" w:cstheme="majorHAnsi"/>
          <w:b/>
        </w:rPr>
      </w:pPr>
      <w:r w:rsidRPr="00526F83">
        <w:rPr>
          <w:rFonts w:asciiTheme="majorHAnsi" w:hAnsiTheme="majorHAnsi" w:cstheme="majorHAnsi"/>
          <w:b/>
        </w:rPr>
        <w:t xml:space="preserve">Round 6 (Term 2, Week </w:t>
      </w:r>
      <w:r w:rsidR="005965B5">
        <w:rPr>
          <w:rFonts w:asciiTheme="majorHAnsi" w:hAnsiTheme="majorHAnsi" w:cstheme="majorHAnsi"/>
          <w:b/>
        </w:rPr>
        <w:t>2</w:t>
      </w:r>
      <w:r w:rsidRPr="00526F83">
        <w:rPr>
          <w:rFonts w:asciiTheme="majorHAnsi" w:hAnsiTheme="majorHAnsi" w:cstheme="majorHAnsi"/>
          <w:b/>
        </w:rPr>
        <w:t xml:space="preserve">) </w:t>
      </w:r>
      <w:r w:rsidR="005965B5">
        <w:rPr>
          <w:rFonts w:asciiTheme="majorHAnsi" w:hAnsiTheme="majorHAnsi" w:cstheme="majorHAnsi"/>
          <w:b/>
        </w:rPr>
        <w:t>4 May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8"/>
        <w:gridCol w:w="3118"/>
        <w:gridCol w:w="850"/>
        <w:gridCol w:w="850"/>
      </w:tblGrid>
      <w:tr w:rsidR="009C6726" w:rsidRPr="00526F83" w14:paraId="3286C9A3" w14:textId="438D77CE" w:rsidTr="00526F83">
        <w:tc>
          <w:tcPr>
            <w:tcW w:w="3118" w:type="dxa"/>
            <w:shd w:val="clear" w:color="auto" w:fill="E0E0E0"/>
          </w:tcPr>
          <w:p w14:paraId="293B845C" w14:textId="77777777" w:rsidR="009C6726" w:rsidRPr="00526F83" w:rsidRDefault="009C6726" w:rsidP="00526F8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6F83">
              <w:rPr>
                <w:rFonts w:asciiTheme="majorHAnsi" w:hAnsiTheme="majorHAnsi" w:cstheme="majorHAnsi"/>
                <w:b/>
              </w:rPr>
              <w:t>Home Team</w:t>
            </w:r>
          </w:p>
        </w:tc>
        <w:tc>
          <w:tcPr>
            <w:tcW w:w="3118" w:type="dxa"/>
            <w:shd w:val="clear" w:color="auto" w:fill="E0E0E0"/>
          </w:tcPr>
          <w:p w14:paraId="6B518C78" w14:textId="77777777" w:rsidR="009C6726" w:rsidRPr="00526F83" w:rsidRDefault="009C6726" w:rsidP="00526F8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6F83">
              <w:rPr>
                <w:rFonts w:asciiTheme="majorHAnsi" w:hAnsiTheme="majorHAnsi" w:cstheme="majorHAnsi"/>
                <w:b/>
              </w:rPr>
              <w:t>Away Team</w:t>
            </w:r>
          </w:p>
        </w:tc>
        <w:tc>
          <w:tcPr>
            <w:tcW w:w="1700" w:type="dxa"/>
            <w:gridSpan w:val="2"/>
            <w:shd w:val="clear" w:color="auto" w:fill="E0E0E0"/>
          </w:tcPr>
          <w:p w14:paraId="2539E5F7" w14:textId="6128DD26" w:rsidR="009C6726" w:rsidRPr="00526F83" w:rsidRDefault="009C6726" w:rsidP="00526F83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6F83">
              <w:rPr>
                <w:rFonts w:asciiTheme="majorHAnsi" w:hAnsiTheme="majorHAnsi" w:cstheme="majorHAnsi"/>
                <w:b/>
              </w:rPr>
              <w:t>Results</w:t>
            </w:r>
          </w:p>
        </w:tc>
      </w:tr>
      <w:tr w:rsidR="009C6726" w:rsidRPr="00526F83" w14:paraId="29339C43" w14:textId="3937FD30" w:rsidTr="009C6726">
        <w:tc>
          <w:tcPr>
            <w:tcW w:w="3118" w:type="dxa"/>
          </w:tcPr>
          <w:p w14:paraId="77F23739" w14:textId="7BB78917" w:rsidR="009C6726" w:rsidRPr="00526F83" w:rsidRDefault="00526F83" w:rsidP="00526F8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Lesmurdie</w:t>
            </w:r>
          </w:p>
        </w:tc>
        <w:tc>
          <w:tcPr>
            <w:tcW w:w="3118" w:type="dxa"/>
          </w:tcPr>
          <w:p w14:paraId="223D6AB6" w14:textId="6C9C7346" w:rsidR="009C6726" w:rsidRPr="00526F83" w:rsidRDefault="00E6784D" w:rsidP="00526F8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Bye</w:t>
            </w:r>
          </w:p>
        </w:tc>
        <w:tc>
          <w:tcPr>
            <w:tcW w:w="850" w:type="dxa"/>
          </w:tcPr>
          <w:p w14:paraId="3E70F10B" w14:textId="77777777" w:rsidR="009C6726" w:rsidRPr="00526F83" w:rsidRDefault="009C6726" w:rsidP="00526F8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33F8E6B7" w14:textId="77777777" w:rsidR="009C6726" w:rsidRPr="00526F83" w:rsidRDefault="009C6726" w:rsidP="00526F8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9C6726" w:rsidRPr="00526F83" w14:paraId="78FDFDF9" w14:textId="6EB7D0DF" w:rsidTr="009C6726">
        <w:tc>
          <w:tcPr>
            <w:tcW w:w="3118" w:type="dxa"/>
          </w:tcPr>
          <w:p w14:paraId="3BFE8F81" w14:textId="03AFE2D5" w:rsidR="009C6726" w:rsidRPr="00526F83" w:rsidRDefault="005965B5" w:rsidP="00526F8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Swan View</w:t>
            </w:r>
          </w:p>
        </w:tc>
        <w:tc>
          <w:tcPr>
            <w:tcW w:w="3118" w:type="dxa"/>
          </w:tcPr>
          <w:p w14:paraId="2FD4278C" w14:textId="544F5D01" w:rsidR="009C6726" w:rsidRPr="00526F83" w:rsidRDefault="005965B5" w:rsidP="00526F8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Carmel</w:t>
            </w:r>
          </w:p>
        </w:tc>
        <w:tc>
          <w:tcPr>
            <w:tcW w:w="850" w:type="dxa"/>
          </w:tcPr>
          <w:p w14:paraId="4EDB0465" w14:textId="77777777" w:rsidR="009C6726" w:rsidRPr="00526F83" w:rsidRDefault="009C6726" w:rsidP="00526F8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CD4E56A" w14:textId="77777777" w:rsidR="009C6726" w:rsidRPr="00526F83" w:rsidRDefault="009C6726" w:rsidP="00526F8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0933B693" w14:textId="77777777" w:rsidR="00D328C9" w:rsidRPr="00526F83" w:rsidRDefault="00D328C9" w:rsidP="004A2F79">
      <w:pPr>
        <w:rPr>
          <w:rFonts w:asciiTheme="majorHAnsi" w:hAnsiTheme="majorHAnsi" w:cstheme="majorHAnsi"/>
          <w:b/>
        </w:rPr>
      </w:pPr>
    </w:p>
    <w:p w14:paraId="166ED85B" w14:textId="77777777" w:rsidR="00EF50B8" w:rsidRPr="00526F83" w:rsidRDefault="00EF50B8" w:rsidP="004A2F79">
      <w:pPr>
        <w:rPr>
          <w:rFonts w:asciiTheme="majorHAnsi" w:hAnsiTheme="majorHAnsi" w:cstheme="majorHAnsi"/>
          <w:b/>
        </w:rPr>
      </w:pPr>
    </w:p>
    <w:p w14:paraId="356ECBFD" w14:textId="77777777" w:rsidR="00EF50B8" w:rsidRPr="00526F83" w:rsidRDefault="00EF50B8" w:rsidP="004A2F79">
      <w:pPr>
        <w:rPr>
          <w:rFonts w:asciiTheme="majorHAnsi" w:hAnsiTheme="majorHAnsi" w:cstheme="majorHAnsi"/>
          <w:b/>
        </w:rPr>
      </w:pPr>
    </w:p>
    <w:sectPr w:rsidR="00EF50B8" w:rsidRPr="00526F83" w:rsidSect="00EF50B8">
      <w:pgSz w:w="11900" w:h="16840"/>
      <w:pgMar w:top="851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B7226" w14:textId="77777777" w:rsidR="00526F83" w:rsidRDefault="00526F83" w:rsidP="004D2B3D">
      <w:r>
        <w:separator/>
      </w:r>
    </w:p>
  </w:endnote>
  <w:endnote w:type="continuationSeparator" w:id="0">
    <w:p w14:paraId="4963D436" w14:textId="77777777" w:rsidR="00526F83" w:rsidRDefault="00526F83" w:rsidP="004D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230F1" w14:textId="77777777" w:rsidR="00526F83" w:rsidRDefault="00526F83" w:rsidP="004D2B3D">
      <w:r>
        <w:separator/>
      </w:r>
    </w:p>
  </w:footnote>
  <w:footnote w:type="continuationSeparator" w:id="0">
    <w:p w14:paraId="3016F73A" w14:textId="77777777" w:rsidR="00526F83" w:rsidRDefault="00526F83" w:rsidP="004D2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D05CE"/>
    <w:multiLevelType w:val="hybridMultilevel"/>
    <w:tmpl w:val="9F785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33C"/>
    <w:rsid w:val="00005BDD"/>
    <w:rsid w:val="00034339"/>
    <w:rsid w:val="00051264"/>
    <w:rsid w:val="000539D3"/>
    <w:rsid w:val="00091ABF"/>
    <w:rsid w:val="00121453"/>
    <w:rsid w:val="00124484"/>
    <w:rsid w:val="00170BF1"/>
    <w:rsid w:val="00172109"/>
    <w:rsid w:val="00187570"/>
    <w:rsid w:val="001B16D6"/>
    <w:rsid w:val="001C69EC"/>
    <w:rsid w:val="00256E42"/>
    <w:rsid w:val="00294698"/>
    <w:rsid w:val="002C6CF3"/>
    <w:rsid w:val="00330E35"/>
    <w:rsid w:val="003E31C8"/>
    <w:rsid w:val="003F0E35"/>
    <w:rsid w:val="0040067F"/>
    <w:rsid w:val="00411154"/>
    <w:rsid w:val="00414F9F"/>
    <w:rsid w:val="00430468"/>
    <w:rsid w:val="0043740F"/>
    <w:rsid w:val="0044625F"/>
    <w:rsid w:val="00447D1B"/>
    <w:rsid w:val="00456032"/>
    <w:rsid w:val="00467550"/>
    <w:rsid w:val="004907B9"/>
    <w:rsid w:val="0049107A"/>
    <w:rsid w:val="004A2F79"/>
    <w:rsid w:val="004A4119"/>
    <w:rsid w:val="004D2B3D"/>
    <w:rsid w:val="004E15A4"/>
    <w:rsid w:val="005047A0"/>
    <w:rsid w:val="005163AB"/>
    <w:rsid w:val="00526F83"/>
    <w:rsid w:val="005725D7"/>
    <w:rsid w:val="0059038C"/>
    <w:rsid w:val="005965B5"/>
    <w:rsid w:val="005C6578"/>
    <w:rsid w:val="005D1E94"/>
    <w:rsid w:val="00602BE2"/>
    <w:rsid w:val="006039C5"/>
    <w:rsid w:val="00604CB6"/>
    <w:rsid w:val="006A0106"/>
    <w:rsid w:val="00725403"/>
    <w:rsid w:val="007D68AF"/>
    <w:rsid w:val="007E5701"/>
    <w:rsid w:val="007F1031"/>
    <w:rsid w:val="00800760"/>
    <w:rsid w:val="008202A8"/>
    <w:rsid w:val="00834826"/>
    <w:rsid w:val="00840519"/>
    <w:rsid w:val="008448D6"/>
    <w:rsid w:val="009757F9"/>
    <w:rsid w:val="009C6726"/>
    <w:rsid w:val="009D1758"/>
    <w:rsid w:val="009F1DDD"/>
    <w:rsid w:val="00A36A87"/>
    <w:rsid w:val="00B01AD2"/>
    <w:rsid w:val="00B229C6"/>
    <w:rsid w:val="00B52AF9"/>
    <w:rsid w:val="00BD3800"/>
    <w:rsid w:val="00BF5C6B"/>
    <w:rsid w:val="00C5397A"/>
    <w:rsid w:val="00C629AA"/>
    <w:rsid w:val="00C87FB9"/>
    <w:rsid w:val="00C936EA"/>
    <w:rsid w:val="00CA0EFF"/>
    <w:rsid w:val="00CB1904"/>
    <w:rsid w:val="00D25714"/>
    <w:rsid w:val="00D328C9"/>
    <w:rsid w:val="00DF5F0C"/>
    <w:rsid w:val="00E6784D"/>
    <w:rsid w:val="00E73530"/>
    <w:rsid w:val="00EA201A"/>
    <w:rsid w:val="00EC70A6"/>
    <w:rsid w:val="00EE144B"/>
    <w:rsid w:val="00EF322F"/>
    <w:rsid w:val="00EF50B8"/>
    <w:rsid w:val="00F2320D"/>
    <w:rsid w:val="00F2533C"/>
    <w:rsid w:val="00F5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599774"/>
  <w14:defaultImageDpi w14:val="300"/>
  <w15:docId w15:val="{5B1BB103-F044-431C-B3F0-280E36E8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467550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467550"/>
    <w:rPr>
      <w:rFonts w:ascii="Arial" w:eastAsia="Times New Roman" w:hAnsi="Arial" w:cs="Times New Roman"/>
      <w:snapToGrid w:val="0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A0E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B3D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B3D"/>
    <w:rPr>
      <w:lang w:val="en-AU"/>
    </w:rPr>
  </w:style>
  <w:style w:type="character" w:styleId="Hyperlink">
    <w:name w:val="Hyperlink"/>
    <w:basedOn w:val="DefaultParagraphFont"/>
    <w:uiPriority w:val="99"/>
    <w:unhideWhenUsed/>
    <w:rsid w:val="005725D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C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CF3"/>
    <w:rPr>
      <w:rFonts w:ascii="Tahoma" w:hAnsi="Tahoma" w:cs="Tahoma"/>
      <w:sz w:val="16"/>
      <w:szCs w:val="16"/>
      <w:lang w:val="en-AU"/>
    </w:rPr>
  </w:style>
  <w:style w:type="paragraph" w:customStyle="1" w:styleId="Default">
    <w:name w:val="Default"/>
    <w:rsid w:val="00330E35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4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872FDFE</Template>
  <TotalTime>23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DOEWA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Trengove</dc:creator>
  <cp:lastModifiedBy>FITZSIMONS Debra [Cyril Jackson Senior Campus]</cp:lastModifiedBy>
  <cp:revision>6</cp:revision>
  <cp:lastPrinted>2020-02-19T09:49:00Z</cp:lastPrinted>
  <dcterms:created xsi:type="dcterms:W3CDTF">2020-02-19T09:31:00Z</dcterms:created>
  <dcterms:modified xsi:type="dcterms:W3CDTF">2020-02-19T12:52:00Z</dcterms:modified>
</cp:coreProperties>
</file>