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AF3D" w14:textId="77777777" w:rsidR="00CD62A9" w:rsidRDefault="00CD62A9" w:rsidP="003E31C8">
      <w:pPr>
        <w:jc w:val="center"/>
        <w:rPr>
          <w:b/>
          <w:sz w:val="32"/>
        </w:rPr>
      </w:pPr>
    </w:p>
    <w:p w14:paraId="77A49A5D" w14:textId="29F936F0" w:rsidR="00CD62A9" w:rsidRDefault="00CD62A9" w:rsidP="004F745F">
      <w:pPr>
        <w:jc w:val="center"/>
        <w:rPr>
          <w:b/>
          <w:sz w:val="32"/>
        </w:rPr>
      </w:pPr>
      <w:r>
        <w:rPr>
          <w:noProof/>
          <w:lang w:eastAsia="en-AU"/>
        </w:rPr>
        <w:drawing>
          <wp:inline distT="0" distB="0" distL="0" distR="0" wp14:anchorId="58BD6E47" wp14:editId="763C7281">
            <wp:extent cx="960805" cy="569705"/>
            <wp:effectExtent l="0" t="0" r="0" b="1905"/>
            <wp:docPr id="1" name="Picture 1" descr="S:\7819-LAP\SSWA\ADMIN\Logos\SSWA Logos\SSWA LOGO Transparent 3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7819-LAP\SSWA\ADMIN\Logos\SSWA Logos\SSWA LOGO Transparent 3cm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17" cy="5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AC4A0" w14:textId="77777777" w:rsidR="004F745F" w:rsidRDefault="004F745F" w:rsidP="004F745F">
      <w:pPr>
        <w:rPr>
          <w:b/>
          <w:sz w:val="32"/>
        </w:rPr>
      </w:pPr>
    </w:p>
    <w:p w14:paraId="64CAAE94" w14:textId="3CA07D7C" w:rsidR="004E15A4" w:rsidRPr="00C936EA" w:rsidRDefault="008B3006" w:rsidP="004F745F">
      <w:pPr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2020</w:t>
      </w:r>
      <w:r w:rsidR="004F745F">
        <w:rPr>
          <w:b/>
          <w:sz w:val="32"/>
        </w:rPr>
        <w:t xml:space="preserve"> </w:t>
      </w:r>
      <w:r w:rsidR="005725D7">
        <w:rPr>
          <w:b/>
          <w:sz w:val="32"/>
        </w:rPr>
        <w:t xml:space="preserve">Champion Schools Basketball </w:t>
      </w:r>
    </w:p>
    <w:p w14:paraId="43554C92" w14:textId="27E3DA3F" w:rsidR="008448D6" w:rsidRPr="00523944" w:rsidRDefault="008B3006" w:rsidP="004F745F">
      <w:pPr>
        <w:rPr>
          <w:b/>
          <w:sz w:val="32"/>
        </w:rPr>
      </w:pPr>
      <w:r>
        <w:rPr>
          <w:b/>
          <w:sz w:val="32"/>
        </w:rPr>
        <w:t>Northern Suburbs</w:t>
      </w:r>
      <w:r w:rsidR="00C73D0D" w:rsidRPr="00C0361E">
        <w:rPr>
          <w:b/>
          <w:sz w:val="32"/>
        </w:rPr>
        <w:t xml:space="preserve"> </w:t>
      </w:r>
      <w:r w:rsidR="00C73D0D">
        <w:rPr>
          <w:b/>
          <w:sz w:val="32"/>
        </w:rPr>
        <w:t>League</w:t>
      </w:r>
      <w:r w:rsidR="0059038C">
        <w:rPr>
          <w:b/>
          <w:sz w:val="32"/>
        </w:rPr>
        <w:t xml:space="preserve"> </w:t>
      </w:r>
      <w:r>
        <w:rPr>
          <w:b/>
          <w:sz w:val="32"/>
        </w:rPr>
        <w:t xml:space="preserve">Senior </w:t>
      </w:r>
      <w:r w:rsidR="004F745F">
        <w:rPr>
          <w:b/>
          <w:sz w:val="32"/>
        </w:rPr>
        <w:t>Girls</w:t>
      </w:r>
      <w:r w:rsidR="003E31C8" w:rsidRPr="00C936EA">
        <w:rPr>
          <w:b/>
          <w:sz w:val="32"/>
        </w:rPr>
        <w:t xml:space="preserve"> Fixtures</w:t>
      </w:r>
    </w:p>
    <w:p w14:paraId="2B9F370D" w14:textId="77777777" w:rsidR="00D9375A" w:rsidRPr="0013150A" w:rsidRDefault="00D9375A" w:rsidP="009757F9">
      <w:pPr>
        <w:jc w:val="center"/>
        <w:rPr>
          <w:b/>
          <w:sz w:val="8"/>
        </w:rPr>
      </w:pPr>
    </w:p>
    <w:p w14:paraId="60343545" w14:textId="6160691E" w:rsidR="003E31C8" w:rsidRDefault="003E31C8" w:rsidP="003E31C8">
      <w:pPr>
        <w:rPr>
          <w:b/>
          <w:color w:val="FF0000"/>
          <w:sz w:val="28"/>
        </w:rPr>
      </w:pPr>
      <w:r w:rsidRPr="00C936EA">
        <w:rPr>
          <w:b/>
          <w:sz w:val="28"/>
        </w:rPr>
        <w:t>Round 1</w:t>
      </w:r>
      <w:r w:rsidR="001C69EC">
        <w:rPr>
          <w:b/>
          <w:sz w:val="28"/>
        </w:rPr>
        <w:t xml:space="preserve"> </w:t>
      </w:r>
      <w:r w:rsidR="001C69EC" w:rsidRPr="003A5B1B">
        <w:rPr>
          <w:b/>
          <w:color w:val="FF0000"/>
          <w:sz w:val="28"/>
        </w:rPr>
        <w:t xml:space="preserve">(Term 1, Week </w:t>
      </w:r>
      <w:r w:rsidR="004F745F">
        <w:rPr>
          <w:b/>
          <w:color w:val="FF0000"/>
          <w:sz w:val="28"/>
        </w:rPr>
        <w:t>5</w:t>
      </w:r>
      <w:r w:rsidR="00EE06B2">
        <w:rPr>
          <w:b/>
          <w:color w:val="FF0000"/>
          <w:sz w:val="28"/>
        </w:rPr>
        <w:t xml:space="preserve"> - Monday</w:t>
      </w:r>
      <w:r w:rsidR="00C34536">
        <w:rPr>
          <w:b/>
          <w:color w:val="FF0000"/>
          <w:sz w:val="28"/>
        </w:rPr>
        <w:t xml:space="preserve"> </w:t>
      </w:r>
      <w:r w:rsidR="004F745F">
        <w:rPr>
          <w:b/>
          <w:color w:val="FF0000"/>
          <w:sz w:val="28"/>
        </w:rPr>
        <w:t>2</w:t>
      </w:r>
      <w:r w:rsidR="00EE06B2">
        <w:rPr>
          <w:b/>
          <w:color w:val="FF0000"/>
          <w:sz w:val="28"/>
        </w:rPr>
        <w:t xml:space="preserve"> March</w:t>
      </w:r>
      <w:r w:rsidR="00B8129B">
        <w:rPr>
          <w:b/>
          <w:color w:val="FF0000"/>
          <w:sz w:val="28"/>
        </w:rPr>
        <w:t xml:space="preserve"> 2020</w:t>
      </w:r>
      <w:r w:rsidR="001C69EC" w:rsidRPr="003A5B1B">
        <w:rPr>
          <w:b/>
          <w:color w:val="FF0000"/>
          <w:sz w:val="28"/>
        </w:rPr>
        <w:t>)</w:t>
      </w:r>
    </w:p>
    <w:p w14:paraId="0D7EF673" w14:textId="77777777" w:rsidR="00F9033A" w:rsidRPr="00F9033A" w:rsidRDefault="00F9033A" w:rsidP="003E31C8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6"/>
        <w:gridCol w:w="4144"/>
      </w:tblGrid>
      <w:tr w:rsidR="003E31C8" w14:paraId="72F2DC6D" w14:textId="77777777" w:rsidTr="00EE06B2">
        <w:tc>
          <w:tcPr>
            <w:tcW w:w="4146" w:type="dxa"/>
            <w:shd w:val="clear" w:color="auto" w:fill="E0E0E0"/>
          </w:tcPr>
          <w:p w14:paraId="4DEC7DF8" w14:textId="77777777" w:rsidR="003E31C8" w:rsidRPr="00C936EA" w:rsidRDefault="003E31C8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4" w:type="dxa"/>
            <w:shd w:val="clear" w:color="auto" w:fill="E0E0E0"/>
          </w:tcPr>
          <w:p w14:paraId="04A96E23" w14:textId="77777777" w:rsidR="003E31C8" w:rsidRPr="00C936EA" w:rsidRDefault="003E31C8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3E31C8" w14:paraId="00EABC99" w14:textId="77777777" w:rsidTr="00EE06B2">
        <w:tc>
          <w:tcPr>
            <w:tcW w:w="4146" w:type="dxa"/>
            <w:shd w:val="clear" w:color="auto" w:fill="auto"/>
          </w:tcPr>
          <w:p w14:paraId="69FF25C6" w14:textId="2B4ECB61" w:rsidR="003E31C8" w:rsidRPr="00112685" w:rsidRDefault="004F745F" w:rsidP="003E31C8">
            <w:pPr>
              <w:jc w:val="center"/>
            </w:pPr>
            <w:r>
              <w:t>Balga SHS</w:t>
            </w:r>
          </w:p>
        </w:tc>
        <w:tc>
          <w:tcPr>
            <w:tcW w:w="4144" w:type="dxa"/>
            <w:shd w:val="clear" w:color="auto" w:fill="auto"/>
          </w:tcPr>
          <w:p w14:paraId="7C591795" w14:textId="281547FB" w:rsidR="003E31C8" w:rsidRPr="00112685" w:rsidRDefault="004F745F" w:rsidP="003E31C8">
            <w:pPr>
              <w:jc w:val="center"/>
            </w:pPr>
            <w:r>
              <w:t>Dianella SC</w:t>
            </w:r>
          </w:p>
        </w:tc>
      </w:tr>
      <w:tr w:rsidR="00B8129B" w14:paraId="12C02957" w14:textId="77777777" w:rsidTr="00EE06B2">
        <w:tc>
          <w:tcPr>
            <w:tcW w:w="4146" w:type="dxa"/>
            <w:shd w:val="clear" w:color="auto" w:fill="auto"/>
          </w:tcPr>
          <w:p w14:paraId="0886444C" w14:textId="7E8C3901" w:rsidR="00B8129B" w:rsidRPr="00112685" w:rsidRDefault="004F745F" w:rsidP="003E31C8">
            <w:pPr>
              <w:jc w:val="center"/>
            </w:pPr>
            <w:r>
              <w:t>Mercy College</w:t>
            </w:r>
          </w:p>
        </w:tc>
        <w:tc>
          <w:tcPr>
            <w:tcW w:w="4144" w:type="dxa"/>
            <w:shd w:val="clear" w:color="auto" w:fill="auto"/>
          </w:tcPr>
          <w:p w14:paraId="21F6C3BF" w14:textId="399E5296" w:rsidR="00B8129B" w:rsidRPr="00B8129B" w:rsidRDefault="00B8129B" w:rsidP="003E31C8">
            <w:pPr>
              <w:jc w:val="center"/>
              <w:rPr>
                <w:b/>
              </w:rPr>
            </w:pPr>
            <w:r w:rsidRPr="00B8129B">
              <w:rPr>
                <w:b/>
              </w:rPr>
              <w:t>BYE</w:t>
            </w:r>
          </w:p>
        </w:tc>
      </w:tr>
    </w:tbl>
    <w:p w14:paraId="3E4AF9F8" w14:textId="77777777" w:rsidR="009757F9" w:rsidRDefault="009757F9" w:rsidP="003E31C8">
      <w:pPr>
        <w:rPr>
          <w:sz w:val="16"/>
        </w:rPr>
      </w:pPr>
    </w:p>
    <w:p w14:paraId="3BA37A38" w14:textId="77777777" w:rsidR="00EF322F" w:rsidRPr="00F5385A" w:rsidRDefault="00EF322F" w:rsidP="003E31C8">
      <w:pPr>
        <w:rPr>
          <w:sz w:val="2"/>
        </w:rPr>
      </w:pPr>
    </w:p>
    <w:p w14:paraId="5C404715" w14:textId="79DB5983" w:rsidR="003E31C8" w:rsidRPr="00C936EA" w:rsidRDefault="003E31C8" w:rsidP="003E31C8">
      <w:pPr>
        <w:rPr>
          <w:b/>
          <w:sz w:val="28"/>
        </w:rPr>
      </w:pPr>
      <w:r w:rsidRPr="00C936EA">
        <w:rPr>
          <w:b/>
          <w:sz w:val="28"/>
        </w:rPr>
        <w:t>Round 2</w:t>
      </w:r>
      <w:r w:rsidR="001C69EC">
        <w:rPr>
          <w:b/>
          <w:sz w:val="28"/>
        </w:rPr>
        <w:t xml:space="preserve"> </w:t>
      </w:r>
      <w:r w:rsidR="001C69EC" w:rsidRPr="003A5B1B">
        <w:rPr>
          <w:b/>
          <w:color w:val="FF0000"/>
          <w:sz w:val="28"/>
        </w:rPr>
        <w:t xml:space="preserve">(Term 1, Week </w:t>
      </w:r>
      <w:r w:rsidR="004F745F">
        <w:rPr>
          <w:b/>
          <w:color w:val="FF0000"/>
          <w:sz w:val="28"/>
        </w:rPr>
        <w:t>6</w:t>
      </w:r>
      <w:r w:rsidR="00D66809">
        <w:rPr>
          <w:b/>
          <w:color w:val="FF0000"/>
          <w:sz w:val="28"/>
        </w:rPr>
        <w:t xml:space="preserve"> – Monday</w:t>
      </w:r>
      <w:r w:rsidR="00B8129B">
        <w:rPr>
          <w:b/>
          <w:color w:val="FF0000"/>
          <w:sz w:val="28"/>
        </w:rPr>
        <w:t xml:space="preserve"> </w:t>
      </w:r>
      <w:r w:rsidR="004F745F">
        <w:rPr>
          <w:b/>
          <w:color w:val="FF0000"/>
          <w:sz w:val="28"/>
        </w:rPr>
        <w:t>9</w:t>
      </w:r>
      <w:r w:rsidR="00C34536">
        <w:rPr>
          <w:b/>
          <w:color w:val="FF0000"/>
          <w:sz w:val="28"/>
        </w:rPr>
        <w:t xml:space="preserve"> March</w:t>
      </w:r>
      <w:r w:rsidR="001C69EC" w:rsidRPr="003A5B1B">
        <w:rPr>
          <w:b/>
          <w:color w:val="FF0000"/>
          <w:sz w:val="28"/>
        </w:rPr>
        <w:t>)</w:t>
      </w:r>
    </w:p>
    <w:p w14:paraId="5D647F60" w14:textId="77777777" w:rsidR="009757F9" w:rsidRDefault="009757F9" w:rsidP="003E31C8">
      <w:pPr>
        <w:rPr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2"/>
        <w:gridCol w:w="4138"/>
      </w:tblGrid>
      <w:tr w:rsidR="00A04EEE" w:rsidRPr="00C936EA" w14:paraId="057F6BB3" w14:textId="77777777" w:rsidTr="00473593">
        <w:tc>
          <w:tcPr>
            <w:tcW w:w="4152" w:type="dxa"/>
            <w:shd w:val="clear" w:color="auto" w:fill="E0E0E0"/>
          </w:tcPr>
          <w:p w14:paraId="76105742" w14:textId="77777777" w:rsidR="00A04EEE" w:rsidRPr="00C936EA" w:rsidRDefault="00A04EEE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38" w:type="dxa"/>
            <w:shd w:val="clear" w:color="auto" w:fill="E0E0E0"/>
          </w:tcPr>
          <w:p w14:paraId="6BF08732" w14:textId="77777777" w:rsidR="00A04EEE" w:rsidRPr="00C936EA" w:rsidRDefault="00A04EEE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09B0B409" w14:textId="77777777" w:rsidTr="00F9033A">
        <w:tc>
          <w:tcPr>
            <w:tcW w:w="4152" w:type="dxa"/>
            <w:shd w:val="clear" w:color="auto" w:fill="auto"/>
          </w:tcPr>
          <w:p w14:paraId="0453601D" w14:textId="2CEF2430" w:rsidR="00F9033A" w:rsidRPr="00112685" w:rsidRDefault="004F745F" w:rsidP="00F9033A">
            <w:pPr>
              <w:jc w:val="center"/>
            </w:pPr>
            <w:r>
              <w:t>Dianella SC</w:t>
            </w:r>
          </w:p>
        </w:tc>
        <w:tc>
          <w:tcPr>
            <w:tcW w:w="4138" w:type="dxa"/>
            <w:shd w:val="clear" w:color="auto" w:fill="auto"/>
          </w:tcPr>
          <w:p w14:paraId="0D9AE0DA" w14:textId="547F66A7" w:rsidR="00F9033A" w:rsidRPr="00112685" w:rsidRDefault="004F745F" w:rsidP="00F9033A">
            <w:pPr>
              <w:jc w:val="center"/>
            </w:pPr>
            <w:r>
              <w:t>Mercy College</w:t>
            </w:r>
          </w:p>
        </w:tc>
      </w:tr>
      <w:tr w:rsidR="00B8129B" w14:paraId="4AFAE1E9" w14:textId="77777777" w:rsidTr="00F9033A">
        <w:tc>
          <w:tcPr>
            <w:tcW w:w="4152" w:type="dxa"/>
            <w:shd w:val="clear" w:color="auto" w:fill="auto"/>
          </w:tcPr>
          <w:p w14:paraId="1AB383A6" w14:textId="43052071" w:rsidR="00B8129B" w:rsidRPr="00112685" w:rsidRDefault="004F745F" w:rsidP="00F9033A">
            <w:pPr>
              <w:jc w:val="center"/>
            </w:pPr>
            <w:r>
              <w:t>Balga SHS</w:t>
            </w:r>
          </w:p>
        </w:tc>
        <w:tc>
          <w:tcPr>
            <w:tcW w:w="4138" w:type="dxa"/>
            <w:shd w:val="clear" w:color="auto" w:fill="auto"/>
          </w:tcPr>
          <w:p w14:paraId="73CE435B" w14:textId="754D39CD" w:rsidR="00B8129B" w:rsidRPr="00B8129B" w:rsidRDefault="00B8129B" w:rsidP="00F9033A">
            <w:pPr>
              <w:jc w:val="center"/>
              <w:rPr>
                <w:b/>
              </w:rPr>
            </w:pPr>
            <w:r w:rsidRPr="00B8129B">
              <w:rPr>
                <w:b/>
              </w:rPr>
              <w:t>BYE</w:t>
            </w:r>
          </w:p>
        </w:tc>
      </w:tr>
    </w:tbl>
    <w:p w14:paraId="3A385B02" w14:textId="77777777" w:rsidR="00A04EEE" w:rsidRDefault="00A04EEE" w:rsidP="003E31C8">
      <w:pPr>
        <w:rPr>
          <w:sz w:val="12"/>
        </w:rPr>
      </w:pPr>
    </w:p>
    <w:p w14:paraId="60640F91" w14:textId="3BF96FA7" w:rsidR="006A0106" w:rsidRDefault="006A0106" w:rsidP="006A0106">
      <w:pPr>
        <w:rPr>
          <w:b/>
          <w:color w:val="FF0000"/>
          <w:sz w:val="28"/>
        </w:rPr>
      </w:pPr>
      <w:r w:rsidRPr="00C936EA">
        <w:rPr>
          <w:b/>
          <w:sz w:val="28"/>
        </w:rPr>
        <w:t xml:space="preserve">Round </w:t>
      </w:r>
      <w:r w:rsidR="009F1DDD">
        <w:rPr>
          <w:b/>
          <w:sz w:val="28"/>
        </w:rPr>
        <w:t xml:space="preserve">3 </w:t>
      </w:r>
      <w:r w:rsidR="009F1DDD" w:rsidRPr="003A5B1B">
        <w:rPr>
          <w:b/>
          <w:color w:val="FF0000"/>
          <w:sz w:val="28"/>
        </w:rPr>
        <w:t>(Term 1, Week</w:t>
      </w:r>
      <w:r w:rsidR="00A04EEE">
        <w:rPr>
          <w:b/>
          <w:color w:val="FF0000"/>
          <w:sz w:val="28"/>
        </w:rPr>
        <w:t xml:space="preserve"> </w:t>
      </w:r>
      <w:r w:rsidR="004F745F">
        <w:rPr>
          <w:b/>
          <w:color w:val="FF0000"/>
          <w:sz w:val="28"/>
        </w:rPr>
        <w:t>7 - Monday 16</w:t>
      </w:r>
      <w:r w:rsidR="00C34536">
        <w:rPr>
          <w:b/>
          <w:color w:val="FF0000"/>
          <w:sz w:val="28"/>
        </w:rPr>
        <w:t xml:space="preserve"> March</w:t>
      </w:r>
      <w:r w:rsidR="009F1DDD" w:rsidRPr="003A5B1B">
        <w:rPr>
          <w:b/>
          <w:color w:val="FF0000"/>
          <w:sz w:val="28"/>
        </w:rPr>
        <w:t>)</w:t>
      </w:r>
    </w:p>
    <w:p w14:paraId="49E14C57" w14:textId="77777777" w:rsidR="001771FD" w:rsidRPr="001771FD" w:rsidRDefault="001771FD" w:rsidP="006A0106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1"/>
        <w:gridCol w:w="4139"/>
      </w:tblGrid>
      <w:tr w:rsidR="006A0106" w:rsidRPr="00C936EA" w14:paraId="3BC25ACB" w14:textId="77777777" w:rsidTr="00F9033A">
        <w:tc>
          <w:tcPr>
            <w:tcW w:w="4151" w:type="dxa"/>
            <w:shd w:val="clear" w:color="auto" w:fill="E0E0E0"/>
          </w:tcPr>
          <w:p w14:paraId="79B606B0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39" w:type="dxa"/>
            <w:shd w:val="clear" w:color="auto" w:fill="E0E0E0"/>
          </w:tcPr>
          <w:p w14:paraId="572B860C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3F054A71" w14:textId="77777777" w:rsidTr="00F9033A">
        <w:tc>
          <w:tcPr>
            <w:tcW w:w="4151" w:type="dxa"/>
            <w:shd w:val="clear" w:color="auto" w:fill="auto"/>
          </w:tcPr>
          <w:p w14:paraId="2A21EED2" w14:textId="70E0EDBE" w:rsidR="00F9033A" w:rsidRPr="00112685" w:rsidRDefault="004F745F" w:rsidP="00F9033A">
            <w:pPr>
              <w:jc w:val="center"/>
            </w:pPr>
            <w:r>
              <w:t>Mercy College</w:t>
            </w:r>
          </w:p>
        </w:tc>
        <w:tc>
          <w:tcPr>
            <w:tcW w:w="4139" w:type="dxa"/>
            <w:shd w:val="clear" w:color="auto" w:fill="auto"/>
          </w:tcPr>
          <w:p w14:paraId="72D3B64B" w14:textId="6E103223" w:rsidR="00F9033A" w:rsidRPr="00112685" w:rsidRDefault="004F745F" w:rsidP="00F9033A">
            <w:pPr>
              <w:jc w:val="center"/>
            </w:pPr>
            <w:r>
              <w:t>Balga SHS</w:t>
            </w:r>
          </w:p>
        </w:tc>
      </w:tr>
      <w:tr w:rsidR="00B8129B" w14:paraId="5777972D" w14:textId="77777777" w:rsidTr="00F9033A">
        <w:tc>
          <w:tcPr>
            <w:tcW w:w="4151" w:type="dxa"/>
            <w:shd w:val="clear" w:color="auto" w:fill="auto"/>
          </w:tcPr>
          <w:p w14:paraId="767C78CA" w14:textId="20A2EC6C" w:rsidR="00B8129B" w:rsidRPr="00112685" w:rsidRDefault="004F745F" w:rsidP="00F9033A">
            <w:pPr>
              <w:jc w:val="center"/>
            </w:pPr>
            <w:r>
              <w:t>Dianella SC</w:t>
            </w:r>
          </w:p>
        </w:tc>
        <w:tc>
          <w:tcPr>
            <w:tcW w:w="4139" w:type="dxa"/>
            <w:shd w:val="clear" w:color="auto" w:fill="auto"/>
          </w:tcPr>
          <w:p w14:paraId="2032C9E2" w14:textId="5122BF7E" w:rsidR="00B8129B" w:rsidRPr="00112685" w:rsidRDefault="00523944" w:rsidP="00F9033A">
            <w:pPr>
              <w:jc w:val="center"/>
            </w:pPr>
            <w:r w:rsidRPr="00B8129B">
              <w:rPr>
                <w:b/>
              </w:rPr>
              <w:t>BYE</w:t>
            </w:r>
          </w:p>
        </w:tc>
      </w:tr>
    </w:tbl>
    <w:p w14:paraId="07C341BF" w14:textId="77777777" w:rsidR="006A0106" w:rsidRDefault="006A0106" w:rsidP="006A0106">
      <w:pPr>
        <w:rPr>
          <w:b/>
          <w:sz w:val="16"/>
        </w:rPr>
      </w:pPr>
    </w:p>
    <w:p w14:paraId="2B13183B" w14:textId="5DF270B6" w:rsidR="006A0106" w:rsidRDefault="006A0106" w:rsidP="006A0106">
      <w:pPr>
        <w:rPr>
          <w:b/>
          <w:color w:val="FF0000"/>
          <w:sz w:val="28"/>
        </w:rPr>
      </w:pPr>
      <w:r w:rsidRPr="00C936EA">
        <w:rPr>
          <w:b/>
          <w:sz w:val="28"/>
        </w:rPr>
        <w:t xml:space="preserve">Round </w:t>
      </w:r>
      <w:r w:rsidR="009F1DDD">
        <w:rPr>
          <w:b/>
          <w:sz w:val="28"/>
        </w:rPr>
        <w:t xml:space="preserve">4 </w:t>
      </w:r>
      <w:r w:rsidR="009F1DDD" w:rsidRPr="003A5B1B">
        <w:rPr>
          <w:b/>
          <w:color w:val="FF0000"/>
          <w:sz w:val="28"/>
        </w:rPr>
        <w:t xml:space="preserve">(Term 1, Week </w:t>
      </w:r>
      <w:r w:rsidR="004F745F">
        <w:rPr>
          <w:b/>
          <w:color w:val="FF0000"/>
          <w:sz w:val="28"/>
        </w:rPr>
        <w:t>8 – Monday 23 March</w:t>
      </w:r>
      <w:r w:rsidR="009F1DDD" w:rsidRPr="003A5B1B">
        <w:rPr>
          <w:b/>
          <w:color w:val="FF0000"/>
          <w:sz w:val="28"/>
        </w:rPr>
        <w:t>)</w:t>
      </w:r>
    </w:p>
    <w:p w14:paraId="633A7793" w14:textId="77777777" w:rsidR="001771FD" w:rsidRPr="001771FD" w:rsidRDefault="001771FD" w:rsidP="006A0106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2"/>
      </w:tblGrid>
      <w:tr w:rsidR="006A0106" w:rsidRPr="00C936EA" w14:paraId="6770F465" w14:textId="77777777" w:rsidTr="00F9033A">
        <w:tc>
          <w:tcPr>
            <w:tcW w:w="4148" w:type="dxa"/>
            <w:shd w:val="clear" w:color="auto" w:fill="E0E0E0"/>
          </w:tcPr>
          <w:p w14:paraId="169548AF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2" w:type="dxa"/>
            <w:shd w:val="clear" w:color="auto" w:fill="E0E0E0"/>
          </w:tcPr>
          <w:p w14:paraId="78120C5B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295AF671" w14:textId="77777777" w:rsidTr="00F9033A">
        <w:tc>
          <w:tcPr>
            <w:tcW w:w="4148" w:type="dxa"/>
            <w:shd w:val="clear" w:color="auto" w:fill="auto"/>
          </w:tcPr>
          <w:p w14:paraId="735CB1E9" w14:textId="13AE8100" w:rsidR="00F9033A" w:rsidRPr="00112685" w:rsidRDefault="004F745F" w:rsidP="00F9033A">
            <w:pPr>
              <w:jc w:val="center"/>
            </w:pPr>
            <w:r>
              <w:t>Dianella SC</w:t>
            </w:r>
          </w:p>
        </w:tc>
        <w:tc>
          <w:tcPr>
            <w:tcW w:w="4142" w:type="dxa"/>
            <w:shd w:val="clear" w:color="auto" w:fill="auto"/>
          </w:tcPr>
          <w:p w14:paraId="46223513" w14:textId="03D991CE" w:rsidR="00F9033A" w:rsidRPr="00112685" w:rsidRDefault="004F745F" w:rsidP="00F9033A">
            <w:pPr>
              <w:jc w:val="center"/>
            </w:pPr>
            <w:r>
              <w:t>Balga SHS</w:t>
            </w:r>
          </w:p>
        </w:tc>
      </w:tr>
      <w:tr w:rsidR="00B8129B" w14:paraId="59712345" w14:textId="77777777" w:rsidTr="00F9033A">
        <w:tc>
          <w:tcPr>
            <w:tcW w:w="4148" w:type="dxa"/>
            <w:shd w:val="clear" w:color="auto" w:fill="auto"/>
          </w:tcPr>
          <w:p w14:paraId="1F854E1D" w14:textId="6F8FB4A7" w:rsidR="00B8129B" w:rsidRPr="00112685" w:rsidRDefault="004F745F" w:rsidP="00F9033A">
            <w:pPr>
              <w:jc w:val="center"/>
            </w:pPr>
            <w:r>
              <w:t>Mercy College</w:t>
            </w:r>
          </w:p>
        </w:tc>
        <w:tc>
          <w:tcPr>
            <w:tcW w:w="4142" w:type="dxa"/>
            <w:shd w:val="clear" w:color="auto" w:fill="auto"/>
          </w:tcPr>
          <w:p w14:paraId="5812847A" w14:textId="3D193564" w:rsidR="00B8129B" w:rsidRPr="00112685" w:rsidRDefault="00523944" w:rsidP="00F9033A">
            <w:pPr>
              <w:jc w:val="center"/>
            </w:pPr>
            <w:r w:rsidRPr="00B8129B">
              <w:rPr>
                <w:b/>
              </w:rPr>
              <w:t>BYE</w:t>
            </w:r>
          </w:p>
        </w:tc>
      </w:tr>
    </w:tbl>
    <w:p w14:paraId="17E5055C" w14:textId="77777777" w:rsidR="00A04EEE" w:rsidRPr="00F5385A" w:rsidRDefault="00A04EEE" w:rsidP="006A0106">
      <w:pPr>
        <w:rPr>
          <w:b/>
          <w:sz w:val="12"/>
        </w:rPr>
      </w:pPr>
    </w:p>
    <w:p w14:paraId="523F0F24" w14:textId="773A6839" w:rsidR="006A0106" w:rsidRDefault="006A0106" w:rsidP="006A0106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t xml:space="preserve">Round </w:t>
      </w:r>
      <w:r w:rsidR="00A7048F" w:rsidRPr="00251AA2">
        <w:rPr>
          <w:b/>
          <w:color w:val="000000" w:themeColor="text1"/>
          <w:sz w:val="28"/>
        </w:rPr>
        <w:t>5</w:t>
      </w:r>
      <w:r w:rsidR="00A7048F">
        <w:rPr>
          <w:b/>
          <w:color w:val="FF0000"/>
          <w:sz w:val="28"/>
        </w:rPr>
        <w:t xml:space="preserve"> (Term </w:t>
      </w:r>
      <w:r w:rsidR="00C34536">
        <w:rPr>
          <w:b/>
          <w:color w:val="FF0000"/>
          <w:sz w:val="28"/>
        </w:rPr>
        <w:t>1</w:t>
      </w:r>
      <w:r w:rsidR="009F1DDD" w:rsidRPr="003A5B1B">
        <w:rPr>
          <w:b/>
          <w:color w:val="FF0000"/>
          <w:sz w:val="28"/>
        </w:rPr>
        <w:t>, Week</w:t>
      </w:r>
      <w:r w:rsidR="00A7048F">
        <w:rPr>
          <w:b/>
          <w:color w:val="FF0000"/>
          <w:sz w:val="28"/>
        </w:rPr>
        <w:t xml:space="preserve"> </w:t>
      </w:r>
      <w:r w:rsidR="004F745F">
        <w:rPr>
          <w:b/>
          <w:color w:val="FF0000"/>
          <w:sz w:val="28"/>
        </w:rPr>
        <w:t>9</w:t>
      </w:r>
      <w:r w:rsidR="00C34536">
        <w:rPr>
          <w:b/>
          <w:color w:val="FF0000"/>
          <w:sz w:val="28"/>
        </w:rPr>
        <w:t xml:space="preserve"> – </w:t>
      </w:r>
      <w:r w:rsidR="004F745F">
        <w:rPr>
          <w:b/>
          <w:color w:val="FF0000"/>
          <w:sz w:val="28"/>
        </w:rPr>
        <w:t>Monday 30 March</w:t>
      </w:r>
      <w:r w:rsidR="009F1DDD" w:rsidRPr="003A5B1B">
        <w:rPr>
          <w:b/>
          <w:color w:val="FF0000"/>
          <w:sz w:val="28"/>
        </w:rPr>
        <w:t>)</w:t>
      </w:r>
    </w:p>
    <w:p w14:paraId="550A37AA" w14:textId="77777777" w:rsidR="001771FD" w:rsidRPr="001771FD" w:rsidRDefault="001771FD" w:rsidP="006A0106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4"/>
        <w:gridCol w:w="4146"/>
      </w:tblGrid>
      <w:tr w:rsidR="00A04EEE" w:rsidRPr="00C936EA" w14:paraId="0E3997F9" w14:textId="77777777" w:rsidTr="0060034E">
        <w:tc>
          <w:tcPr>
            <w:tcW w:w="4144" w:type="dxa"/>
            <w:shd w:val="clear" w:color="auto" w:fill="E0E0E0"/>
          </w:tcPr>
          <w:p w14:paraId="6096A6EC" w14:textId="77777777" w:rsidR="00A04EEE" w:rsidRPr="00C936EA" w:rsidRDefault="00A04EEE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6" w:type="dxa"/>
            <w:shd w:val="clear" w:color="auto" w:fill="E0E0E0"/>
          </w:tcPr>
          <w:p w14:paraId="0E8E9011" w14:textId="77777777" w:rsidR="00A04EEE" w:rsidRPr="00C936EA" w:rsidRDefault="00A04EEE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3E43485F" w14:textId="77777777" w:rsidTr="0060034E">
        <w:tc>
          <w:tcPr>
            <w:tcW w:w="4144" w:type="dxa"/>
          </w:tcPr>
          <w:p w14:paraId="5287DCFC" w14:textId="5CB7E8F3" w:rsidR="00F9033A" w:rsidRPr="00112685" w:rsidRDefault="004F745F" w:rsidP="00F9033A">
            <w:pPr>
              <w:jc w:val="center"/>
            </w:pPr>
            <w:r>
              <w:t>Mercy College</w:t>
            </w:r>
          </w:p>
        </w:tc>
        <w:tc>
          <w:tcPr>
            <w:tcW w:w="4146" w:type="dxa"/>
          </w:tcPr>
          <w:p w14:paraId="41358BDC" w14:textId="35B12CF9" w:rsidR="00F9033A" w:rsidRPr="00112685" w:rsidRDefault="004F745F" w:rsidP="00F9033A">
            <w:pPr>
              <w:jc w:val="center"/>
            </w:pPr>
            <w:r>
              <w:t>Dianella SC</w:t>
            </w:r>
          </w:p>
        </w:tc>
      </w:tr>
      <w:tr w:rsidR="00B8129B" w14:paraId="2E195197" w14:textId="77777777" w:rsidTr="0060034E">
        <w:tc>
          <w:tcPr>
            <w:tcW w:w="4144" w:type="dxa"/>
          </w:tcPr>
          <w:p w14:paraId="5FA885E2" w14:textId="00920276" w:rsidR="00B8129B" w:rsidRPr="00112685" w:rsidRDefault="004F745F" w:rsidP="00F9033A">
            <w:pPr>
              <w:jc w:val="center"/>
            </w:pPr>
            <w:r>
              <w:t>Balga SHS</w:t>
            </w:r>
          </w:p>
        </w:tc>
        <w:tc>
          <w:tcPr>
            <w:tcW w:w="4146" w:type="dxa"/>
          </w:tcPr>
          <w:p w14:paraId="5F251EBE" w14:textId="299BBA4F" w:rsidR="00B8129B" w:rsidRPr="00112685" w:rsidRDefault="00523944" w:rsidP="00F9033A">
            <w:pPr>
              <w:jc w:val="center"/>
            </w:pPr>
            <w:r w:rsidRPr="00B8129B">
              <w:rPr>
                <w:b/>
              </w:rPr>
              <w:t>BYE</w:t>
            </w:r>
          </w:p>
        </w:tc>
      </w:tr>
    </w:tbl>
    <w:p w14:paraId="7D7B6B18" w14:textId="77777777" w:rsidR="004F745F" w:rsidRPr="004F745F" w:rsidRDefault="004F745F" w:rsidP="00A7048F">
      <w:pPr>
        <w:rPr>
          <w:b/>
          <w:color w:val="000000" w:themeColor="text1"/>
          <w:sz w:val="10"/>
        </w:rPr>
      </w:pPr>
    </w:p>
    <w:p w14:paraId="06B7C47D" w14:textId="6C1BB1A8" w:rsidR="00A7048F" w:rsidRDefault="00A7048F" w:rsidP="00A7048F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t>Round 6</w:t>
      </w:r>
      <w:r>
        <w:rPr>
          <w:b/>
          <w:color w:val="FF0000"/>
          <w:sz w:val="28"/>
        </w:rPr>
        <w:t xml:space="preserve"> (Term </w:t>
      </w:r>
      <w:r w:rsidR="00C34536">
        <w:rPr>
          <w:b/>
          <w:color w:val="FF0000"/>
          <w:sz w:val="28"/>
        </w:rPr>
        <w:t>1</w:t>
      </w:r>
      <w:r w:rsidRPr="003A5B1B">
        <w:rPr>
          <w:b/>
          <w:color w:val="FF0000"/>
          <w:sz w:val="28"/>
        </w:rPr>
        <w:t>, Week</w:t>
      </w:r>
      <w:r>
        <w:rPr>
          <w:b/>
          <w:color w:val="FF0000"/>
          <w:sz w:val="28"/>
        </w:rPr>
        <w:t xml:space="preserve"> </w:t>
      </w:r>
      <w:r w:rsidR="004F745F">
        <w:rPr>
          <w:b/>
          <w:color w:val="FF0000"/>
          <w:sz w:val="28"/>
        </w:rPr>
        <w:t>10</w:t>
      </w:r>
      <w:r w:rsidR="00C34536">
        <w:rPr>
          <w:b/>
          <w:color w:val="FF0000"/>
          <w:sz w:val="28"/>
        </w:rPr>
        <w:t xml:space="preserve"> – </w:t>
      </w:r>
      <w:r w:rsidR="004F745F">
        <w:rPr>
          <w:b/>
          <w:color w:val="FF0000"/>
          <w:sz w:val="28"/>
        </w:rPr>
        <w:t>Monday 6</w:t>
      </w:r>
      <w:r w:rsidR="00C34536">
        <w:rPr>
          <w:b/>
          <w:color w:val="FF0000"/>
          <w:sz w:val="28"/>
        </w:rPr>
        <w:t xml:space="preserve"> April</w:t>
      </w:r>
      <w:r w:rsidR="00251AA2">
        <w:rPr>
          <w:b/>
          <w:color w:val="FF0000"/>
          <w:sz w:val="28"/>
        </w:rPr>
        <w:t>)</w:t>
      </w:r>
    </w:p>
    <w:p w14:paraId="4BA4E306" w14:textId="77777777" w:rsidR="001771FD" w:rsidRPr="001771FD" w:rsidRDefault="001771FD" w:rsidP="00A7048F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184"/>
      </w:tblGrid>
      <w:tr w:rsidR="00F9033A" w:rsidRPr="00C936EA" w14:paraId="5F196C32" w14:textId="77777777" w:rsidTr="008B3006">
        <w:tc>
          <w:tcPr>
            <w:tcW w:w="4106" w:type="dxa"/>
            <w:shd w:val="clear" w:color="auto" w:fill="E0E0E0"/>
          </w:tcPr>
          <w:p w14:paraId="52F99D57" w14:textId="77777777" w:rsidR="00F9033A" w:rsidRPr="00C936EA" w:rsidRDefault="00F9033A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84" w:type="dxa"/>
            <w:shd w:val="clear" w:color="auto" w:fill="E0E0E0"/>
          </w:tcPr>
          <w:p w14:paraId="4D15F9B5" w14:textId="1401AC84" w:rsidR="00F9033A" w:rsidRPr="00C936EA" w:rsidRDefault="00F9033A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6DD11E27" w14:textId="77777777" w:rsidTr="00F9033A">
        <w:tc>
          <w:tcPr>
            <w:tcW w:w="4106" w:type="dxa"/>
          </w:tcPr>
          <w:p w14:paraId="2F2585E0" w14:textId="6D22E994" w:rsidR="00F9033A" w:rsidRPr="00B8129B" w:rsidRDefault="004F745F" w:rsidP="00F9033A">
            <w:pPr>
              <w:jc w:val="center"/>
            </w:pPr>
            <w:r>
              <w:t>Balga SHS</w:t>
            </w:r>
          </w:p>
        </w:tc>
        <w:tc>
          <w:tcPr>
            <w:tcW w:w="4184" w:type="dxa"/>
          </w:tcPr>
          <w:p w14:paraId="7A0D5DB7" w14:textId="1037EC4B" w:rsidR="00F9033A" w:rsidRDefault="004F745F" w:rsidP="00F9033A">
            <w:pPr>
              <w:jc w:val="center"/>
            </w:pPr>
            <w:r>
              <w:t>Mercy College</w:t>
            </w:r>
          </w:p>
        </w:tc>
      </w:tr>
      <w:tr w:rsidR="00B8129B" w14:paraId="278024CE" w14:textId="77777777" w:rsidTr="00F9033A">
        <w:tc>
          <w:tcPr>
            <w:tcW w:w="4106" w:type="dxa"/>
          </w:tcPr>
          <w:p w14:paraId="6B9E62D4" w14:textId="589B76BC" w:rsidR="00B8129B" w:rsidRDefault="004F745F" w:rsidP="00F9033A">
            <w:pPr>
              <w:jc w:val="center"/>
            </w:pPr>
            <w:r>
              <w:t>Dianella SC</w:t>
            </w:r>
          </w:p>
        </w:tc>
        <w:tc>
          <w:tcPr>
            <w:tcW w:w="4184" w:type="dxa"/>
          </w:tcPr>
          <w:p w14:paraId="364245E5" w14:textId="5647380C" w:rsidR="00B8129B" w:rsidRDefault="00523944" w:rsidP="00F9033A">
            <w:pPr>
              <w:jc w:val="center"/>
            </w:pPr>
            <w:r w:rsidRPr="00B8129B">
              <w:rPr>
                <w:b/>
              </w:rPr>
              <w:t>BYE</w:t>
            </w:r>
          </w:p>
        </w:tc>
      </w:tr>
    </w:tbl>
    <w:p w14:paraId="1FE3F196" w14:textId="204CF78F" w:rsidR="00A7048F" w:rsidRPr="0013150A" w:rsidRDefault="00A7048F" w:rsidP="003E31C8">
      <w:pPr>
        <w:rPr>
          <w:b/>
          <w:sz w:val="10"/>
        </w:rPr>
      </w:pPr>
    </w:p>
    <w:p w14:paraId="28766A83" w14:textId="611B9921" w:rsidR="00F9033A" w:rsidRDefault="00F9033A" w:rsidP="003E31C8">
      <w:pPr>
        <w:rPr>
          <w:b/>
          <w:sz w:val="28"/>
        </w:rPr>
      </w:pPr>
    </w:p>
    <w:p w14:paraId="765AC4A3" w14:textId="2CC00908" w:rsidR="00CE6828" w:rsidRDefault="00CE6828" w:rsidP="00523944">
      <w:pPr>
        <w:rPr>
          <w:b/>
          <w:sz w:val="28"/>
        </w:rPr>
      </w:pPr>
    </w:p>
    <w:sectPr w:rsidR="00CE6828" w:rsidSect="00523944">
      <w:type w:val="continuous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1B3F2" w14:textId="77777777" w:rsidR="00D66809" w:rsidRDefault="00D66809" w:rsidP="004D2B3D">
      <w:r>
        <w:separator/>
      </w:r>
    </w:p>
  </w:endnote>
  <w:endnote w:type="continuationSeparator" w:id="0">
    <w:p w14:paraId="3A6F3430" w14:textId="77777777" w:rsidR="00D66809" w:rsidRDefault="00D66809" w:rsidP="004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EA72C" w14:textId="77777777" w:rsidR="00D66809" w:rsidRDefault="00D66809" w:rsidP="004D2B3D">
      <w:r>
        <w:separator/>
      </w:r>
    </w:p>
  </w:footnote>
  <w:footnote w:type="continuationSeparator" w:id="0">
    <w:p w14:paraId="6C183AD8" w14:textId="77777777" w:rsidR="00D66809" w:rsidRDefault="00D66809" w:rsidP="004D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D05CE"/>
    <w:multiLevelType w:val="hybridMultilevel"/>
    <w:tmpl w:val="9F78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3C"/>
    <w:rsid w:val="00051264"/>
    <w:rsid w:val="00091ABF"/>
    <w:rsid w:val="00112685"/>
    <w:rsid w:val="00121453"/>
    <w:rsid w:val="00124484"/>
    <w:rsid w:val="0013150A"/>
    <w:rsid w:val="00170BF1"/>
    <w:rsid w:val="00175450"/>
    <w:rsid w:val="001771FD"/>
    <w:rsid w:val="00187570"/>
    <w:rsid w:val="001B16D6"/>
    <w:rsid w:val="001C69EC"/>
    <w:rsid w:val="00251AA2"/>
    <w:rsid w:val="002D1C65"/>
    <w:rsid w:val="002E6389"/>
    <w:rsid w:val="003A5B1B"/>
    <w:rsid w:val="003E31C8"/>
    <w:rsid w:val="003F647E"/>
    <w:rsid w:val="0040067F"/>
    <w:rsid w:val="00411154"/>
    <w:rsid w:val="00414F9F"/>
    <w:rsid w:val="00430468"/>
    <w:rsid w:val="00456032"/>
    <w:rsid w:val="00467550"/>
    <w:rsid w:val="00473593"/>
    <w:rsid w:val="004907B9"/>
    <w:rsid w:val="0049107A"/>
    <w:rsid w:val="004A4119"/>
    <w:rsid w:val="004B7CB8"/>
    <w:rsid w:val="004D2B3D"/>
    <w:rsid w:val="004D37A7"/>
    <w:rsid w:val="004E15A4"/>
    <w:rsid w:val="004F745F"/>
    <w:rsid w:val="005047A0"/>
    <w:rsid w:val="00523944"/>
    <w:rsid w:val="005725D7"/>
    <w:rsid w:val="0059038C"/>
    <w:rsid w:val="005C6578"/>
    <w:rsid w:val="005F7198"/>
    <w:rsid w:val="0060034E"/>
    <w:rsid w:val="00602BE2"/>
    <w:rsid w:val="00604CB6"/>
    <w:rsid w:val="00632456"/>
    <w:rsid w:val="006360BF"/>
    <w:rsid w:val="006A0106"/>
    <w:rsid w:val="006A58AA"/>
    <w:rsid w:val="00725403"/>
    <w:rsid w:val="00727DDF"/>
    <w:rsid w:val="007E5701"/>
    <w:rsid w:val="007F1031"/>
    <w:rsid w:val="00800760"/>
    <w:rsid w:val="008202A8"/>
    <w:rsid w:val="00834826"/>
    <w:rsid w:val="00840519"/>
    <w:rsid w:val="008429F5"/>
    <w:rsid w:val="008448D6"/>
    <w:rsid w:val="00891C12"/>
    <w:rsid w:val="008B3006"/>
    <w:rsid w:val="0091682D"/>
    <w:rsid w:val="009326C9"/>
    <w:rsid w:val="009575AA"/>
    <w:rsid w:val="009757F9"/>
    <w:rsid w:val="009D1758"/>
    <w:rsid w:val="009F1DDD"/>
    <w:rsid w:val="00A04EEE"/>
    <w:rsid w:val="00A36A87"/>
    <w:rsid w:val="00A7048F"/>
    <w:rsid w:val="00B01AD2"/>
    <w:rsid w:val="00B229C6"/>
    <w:rsid w:val="00B4088E"/>
    <w:rsid w:val="00B52AF9"/>
    <w:rsid w:val="00B620A3"/>
    <w:rsid w:val="00B8129B"/>
    <w:rsid w:val="00B963AE"/>
    <w:rsid w:val="00BB738A"/>
    <w:rsid w:val="00BD3800"/>
    <w:rsid w:val="00C0361E"/>
    <w:rsid w:val="00C34536"/>
    <w:rsid w:val="00C629AA"/>
    <w:rsid w:val="00C73D0D"/>
    <w:rsid w:val="00C87FB9"/>
    <w:rsid w:val="00C936EA"/>
    <w:rsid w:val="00CA0EFF"/>
    <w:rsid w:val="00CA676D"/>
    <w:rsid w:val="00CB1904"/>
    <w:rsid w:val="00CD62A9"/>
    <w:rsid w:val="00CE6828"/>
    <w:rsid w:val="00D25714"/>
    <w:rsid w:val="00D66809"/>
    <w:rsid w:val="00D9375A"/>
    <w:rsid w:val="00DC2212"/>
    <w:rsid w:val="00DF5F0C"/>
    <w:rsid w:val="00E565FC"/>
    <w:rsid w:val="00EA201A"/>
    <w:rsid w:val="00EC70A6"/>
    <w:rsid w:val="00EE06B2"/>
    <w:rsid w:val="00EE144B"/>
    <w:rsid w:val="00EF322F"/>
    <w:rsid w:val="00F2320D"/>
    <w:rsid w:val="00F235C3"/>
    <w:rsid w:val="00F2533C"/>
    <w:rsid w:val="00F5385A"/>
    <w:rsid w:val="00F72FB9"/>
    <w:rsid w:val="00F87984"/>
    <w:rsid w:val="00F9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99774"/>
  <w14:defaultImageDpi w14:val="300"/>
  <w15:docId w15:val="{ABDC728F-2FB6-45CE-A504-138C1EBC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467550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67550"/>
    <w:rPr>
      <w:rFonts w:ascii="Arial" w:eastAsia="Times New Roman" w:hAnsi="Arial" w:cs="Times New Roman"/>
      <w:snapToGrid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A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B3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3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5725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A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E39D8B69</Template>
  <TotalTime>17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DOEWA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Trengove</dc:creator>
  <cp:lastModifiedBy>TRENGOVE Nathan [Swan View Senior High School]</cp:lastModifiedBy>
  <cp:revision>4</cp:revision>
  <dcterms:created xsi:type="dcterms:W3CDTF">2020-02-20T02:47:00Z</dcterms:created>
  <dcterms:modified xsi:type="dcterms:W3CDTF">2020-02-20T03:32:00Z</dcterms:modified>
</cp:coreProperties>
</file>