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A94" w:rsidRDefault="00D83AF5" w:rsidP="00930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83AF5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1905</wp:posOffset>
                </wp:positionV>
                <wp:extent cx="1141095" cy="687070"/>
                <wp:effectExtent l="0" t="0" r="1905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AF5" w:rsidRDefault="00D83AF5">
                            <w:r w:rsidRPr="00193010">
                              <w:rPr>
                                <w:rFonts w:cs="Arial"/>
                                <w:b/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47826DCA" wp14:editId="71BAB5E5">
                                  <wp:extent cx="1049020" cy="595423"/>
                                  <wp:effectExtent l="0" t="0" r="0" b="0"/>
                                  <wp:docPr id="14" name="Picture 14" descr="SSWA LOGO Colour 10c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SWA LOGO Colour 10c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9747" cy="601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2pt;margin-top:.15pt;width:89.85pt;height:54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" stroked="f">
                <v:textbox>
                  <w:txbxContent>
                    <w:p w:rsidR="00D83AF5" w:rsidRDefault="00D83AF5">
                      <w:r w:rsidRPr="00193010">
                        <w:rPr>
                          <w:rFonts w:cs="Arial"/>
                          <w:b/>
                          <w:noProof/>
                          <w:lang w:eastAsia="en-AU"/>
                        </w:rPr>
                        <w:drawing>
                          <wp:inline distT="0" distB="0" distL="0" distR="0" wp14:anchorId="47826DCA" wp14:editId="71BAB5E5">
                            <wp:extent cx="1049020" cy="595423"/>
                            <wp:effectExtent l="0" t="0" r="0" b="0"/>
                            <wp:docPr id="14" name="Picture 14" descr="SSWA LOGO Colour 10c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SWA LOGO Colour 10c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9747" cy="601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2862" w:rsidRPr="008B2862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-422866</wp:posOffset>
                </wp:positionH>
                <wp:positionV relativeFrom="paragraph">
                  <wp:posOffset>266</wp:posOffset>
                </wp:positionV>
                <wp:extent cx="124714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862" w:rsidRDefault="008B2862">
                            <w:r w:rsidRPr="00193010">
                              <w:rPr>
                                <w:rFonts w:cs="Arial"/>
                                <w:b/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40CB77AB" wp14:editId="58BAAC31">
                                  <wp:extent cx="1049020" cy="595423"/>
                                  <wp:effectExtent l="0" t="0" r="0" b="0"/>
                                  <wp:docPr id="1" name="Picture 1" descr="SSWA LOGO Colour 10c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SWA LOGO Colour 10c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9747" cy="601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3.3pt;margin-top:0;width:9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" stroked="f">
                <v:textbox style="mso-fit-shape-to-text:t">
                  <w:txbxContent>
                    <w:p w:rsidR="008B2862" w:rsidRDefault="008B2862">
                      <w:r w:rsidRPr="00193010">
                        <w:rPr>
                          <w:rFonts w:cs="Arial"/>
                          <w:b/>
                          <w:noProof/>
                          <w:lang w:eastAsia="en-AU"/>
                        </w:rPr>
                        <w:drawing>
                          <wp:inline distT="0" distB="0" distL="0" distR="0" wp14:anchorId="40CB77AB" wp14:editId="58BAAC31">
                            <wp:extent cx="1049020" cy="595423"/>
                            <wp:effectExtent l="0" t="0" r="0" b="0"/>
                            <wp:docPr id="1" name="Picture 1" descr="SSWA LOGO Colour 10c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SWA LOGO Colour 10c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9747" cy="601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44E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School Sport WA Primary Football </w:t>
      </w:r>
    </w:p>
    <w:p w:rsidR="003344E3" w:rsidRDefault="003344E3" w:rsidP="00930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Girls and Open Championship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01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12</w:t>
      </w:r>
      <w:r w:rsidR="00DF075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and Under</w:t>
      </w:r>
    </w:p>
    <w:p w:rsidR="008B2862" w:rsidRPr="00D83AF5" w:rsidRDefault="00D83AF5" w:rsidP="00D83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Playing Formats and Rules</w:t>
      </w:r>
    </w:p>
    <w:p w:rsidR="00D83AF5" w:rsidRDefault="00D83AF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3AF5" w:rsidRDefault="00D83AF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Playing Formats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The table below summarises the Playing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Formats and Rules for boys and girls playing in 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D83AF5" w:rsidRPr="00930175">
        <w:rPr>
          <w:rFonts w:ascii="Times New Roman" w:hAnsi="Times New Roman" w:cs="Times New Roman"/>
          <w:color w:val="000000"/>
          <w:sz w:val="24"/>
          <w:szCs w:val="24"/>
        </w:rPr>
        <w:t>Under 12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75C">
        <w:rPr>
          <w:rFonts w:ascii="Times New Roman" w:hAnsi="Times New Roman" w:cs="Times New Roman"/>
          <w:color w:val="000000"/>
          <w:sz w:val="24"/>
          <w:szCs w:val="24"/>
        </w:rPr>
        <w:t xml:space="preserve">and under 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>Primary Girls and Open Championships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>Number of Players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 the field</w:t>
      </w: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9-a-side including a goalkeeper</w:t>
      </w: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>Substitutes: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Maximum of five substitutes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AF5" w:rsidRPr="00D83AF5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83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Max. </w:t>
      </w:r>
      <w:r w:rsidR="00D83AF5" w:rsidRPr="00D83AF5">
        <w:rPr>
          <w:rFonts w:ascii="Times New Roman" w:hAnsi="Times New Roman" w:cs="Times New Roman"/>
          <w:b/>
          <w:color w:val="000000"/>
          <w:sz w:val="24"/>
          <w:szCs w:val="24"/>
        </w:rPr>
        <w:t>14 players in a squad)</w:t>
      </w:r>
    </w:p>
    <w:p w:rsidR="003344E3" w:rsidRPr="003344E3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Pitch S</w:t>
      </w: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izes: </w:t>
      </w: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Maximum: 70m long x 50m wide</w:t>
      </w: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Best Practise: 65m long x 45m wide</w:t>
      </w: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Minimum: 60m long x 40m wide</w:t>
      </w:r>
    </w:p>
    <w:p w:rsidR="003344E3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>Goal Size: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Maximum: 5m wide x 2m high</w:t>
      </w:r>
    </w:p>
    <w:p w:rsidR="003344E3" w:rsidRPr="00930175" w:rsidRDefault="003344E3" w:rsidP="003344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b/>
          <w:color w:val="000000"/>
          <w:sz w:val="24"/>
          <w:szCs w:val="24"/>
        </w:rPr>
        <w:t>Ball Size: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Size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</w:p>
    <w:p w:rsidR="003344E3" w:rsidRDefault="003344E3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Goal type</w:t>
      </w:r>
    </w:p>
    <w:p w:rsidR="00930175" w:rsidRPr="00930175" w:rsidRDefault="00930175" w:rsidP="009301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It is preferable that portable goals are used where possible however, the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use of poles or markers as goals is also suitable.</w:t>
      </w:r>
    </w:p>
    <w:p w:rsidR="00930175" w:rsidRPr="00930175" w:rsidRDefault="00930175" w:rsidP="009301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To comply with Australian Safety Standards, portable goals must be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anchored securely to the ground. The use of sandbags or pegs is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recommended when using portable goals.</w:t>
      </w:r>
    </w:p>
    <w:p w:rsid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Goalkeeper</w:t>
      </w:r>
    </w:p>
    <w:p w:rsidR="00930175" w:rsidRPr="00930175" w:rsidRDefault="00930175" w:rsidP="009301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The goalkeeper is allowed to handle the ball anywhere in the penalty area.</w:t>
      </w:r>
    </w:p>
    <w:p w:rsidR="00930175" w:rsidRPr="003344E3" w:rsidRDefault="00930175" w:rsidP="009301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To restart play after a save or gathering the ball with their hands, the ball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>must be thrown or rolled from the hands or played from the ground with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their feet, within 6 seconds. </w:t>
      </w:r>
    </w:p>
    <w:p w:rsidR="00930175" w:rsidRPr="00930175" w:rsidRDefault="00930175" w:rsidP="0093017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The goalkeeper is not allowed to kick or drop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 xml:space="preserve">kick the ball directly from their hands. </w:t>
      </w:r>
    </w:p>
    <w:p w:rsidR="00930175" w:rsidRDefault="00930175" w:rsidP="0093017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Opponents must be at least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metres outside the penalty area and cannot move inside the penalty area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 xml:space="preserve">until the ball is in play. </w:t>
      </w:r>
    </w:p>
    <w:p w:rsidR="00930175" w:rsidRPr="00930175" w:rsidRDefault="00930175" w:rsidP="0093017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The ball is in play once it moves out of the penalty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area or when the goalkeeper places the ball on the ground.</w:t>
      </w:r>
    </w:p>
    <w:p w:rsidR="00930175" w:rsidRPr="00930175" w:rsidRDefault="00930175" w:rsidP="0093017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An indirect free kick is awarded if the goalkeeper touches the ball with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their hands after it has been deliberately kicked to them by a team mate.</w:t>
      </w:r>
    </w:p>
    <w:p w:rsid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Ball crossing the touch line</w:t>
      </w:r>
      <w:r w:rsidRPr="009301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b/>
          <w:color w:val="000000"/>
          <w:sz w:val="24"/>
          <w:szCs w:val="24"/>
        </w:rPr>
        <w:t>Throw in.</w:t>
      </w:r>
    </w:p>
    <w:p w:rsidR="003344E3" w:rsidRDefault="00930175" w:rsidP="009301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Player faces the field of play, has part of each foot on the ground either 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or behind the touch line, uses both hands and delivers the ball from behind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0175">
        <w:rPr>
          <w:rFonts w:ascii="Times New Roman" w:hAnsi="Times New Roman" w:cs="Times New Roman"/>
          <w:color w:val="000000"/>
          <w:sz w:val="24"/>
          <w:szCs w:val="24"/>
        </w:rPr>
        <w:t>and over their head. The thrower must not touch the ball again until it has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touched another player. </w:t>
      </w:r>
    </w:p>
    <w:p w:rsidR="003344E3" w:rsidRDefault="00930175" w:rsidP="009301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Opponents must be at least 5 metres away from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the ball until it is in play. </w:t>
      </w:r>
    </w:p>
    <w:p w:rsidR="00930175" w:rsidRPr="003344E3" w:rsidRDefault="00930175" w:rsidP="0093017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The ball is in play once it enters the field of play.</w:t>
      </w:r>
    </w:p>
    <w:p w:rsidR="00930175" w:rsidRPr="003344E3" w:rsidRDefault="00930175" w:rsidP="003344E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A goal cannot be scored directly from a throw in.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Ball crossing the goal li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 after touching the defending team last </w:t>
      </w: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930175">
        <w:rPr>
          <w:rFonts w:ascii="Times New Roman" w:hAnsi="Times New Roman" w:cs="Times New Roman"/>
          <w:b/>
          <w:color w:val="000000"/>
          <w:sz w:val="24"/>
          <w:szCs w:val="24"/>
        </w:rPr>
        <w:t>Corner kick.</w:t>
      </w:r>
    </w:p>
    <w:p w:rsidR="003344E3" w:rsidRDefault="00930175" w:rsidP="009301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A player from the attacking team places the ball inside the corner arc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nearest to the point where the ball crossed the line. </w:t>
      </w:r>
    </w:p>
    <w:p w:rsidR="003344E3" w:rsidRDefault="00930175" w:rsidP="009301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Opponents must be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at least 5 metres away from the ball until it is in play. </w:t>
      </w:r>
    </w:p>
    <w:p w:rsidR="00930175" w:rsidRPr="003344E3" w:rsidRDefault="00930175" w:rsidP="009301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The ball is in play</w:t>
      </w:r>
      <w:r w:rsidR="0033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4E3">
        <w:rPr>
          <w:rFonts w:ascii="Times New Roman" w:hAnsi="Times New Roman" w:cs="Times New Roman"/>
          <w:color w:val="000000"/>
          <w:sz w:val="24"/>
          <w:szCs w:val="24"/>
        </w:rPr>
        <w:t>when it is kicked and moves.</w:t>
      </w:r>
    </w:p>
    <w:p w:rsidR="00930175" w:rsidRDefault="00930175" w:rsidP="009301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A goal may be scored directly from a corner kick.</w:t>
      </w:r>
    </w:p>
    <w:p w:rsidR="00D83AF5" w:rsidRPr="003344E3" w:rsidRDefault="00D83AF5" w:rsidP="00D83A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930175" w:rsidRPr="003344E3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24"/>
          <w:szCs w:val="24"/>
        </w:rPr>
      </w:pPr>
      <w:r w:rsidRPr="00930175">
        <w:rPr>
          <w:rFonts w:ascii="Times New Roman" w:hAnsi="Times New Roman" w:cs="Times New Roman"/>
          <w:color w:val="FFFFFF"/>
          <w:sz w:val="24"/>
          <w:szCs w:val="24"/>
        </w:rPr>
        <w:t xml:space="preserve">The number of players Duration of the 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Ball crossing the goal li</w:t>
      </w:r>
      <w:r w:rsidR="003344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 after touching the attacking </w:t>
      </w: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 last</w:t>
      </w:r>
      <w:r w:rsidR="003344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Goal Kick</w:t>
      </w:r>
    </w:p>
    <w:p w:rsidR="00857A94" w:rsidRDefault="00930175" w:rsidP="003344E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>Goal kick from anywhere within the penalty area.</w:t>
      </w:r>
    </w:p>
    <w:p w:rsidR="00857A94" w:rsidRDefault="00930175" w:rsidP="00857A9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344E3">
        <w:rPr>
          <w:rFonts w:ascii="Times New Roman" w:hAnsi="Times New Roman" w:cs="Times New Roman"/>
          <w:color w:val="000000"/>
          <w:sz w:val="24"/>
          <w:szCs w:val="24"/>
        </w:rPr>
        <w:t xml:space="preserve"> Opponents remain at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least 10 metres outside the penalty area until the ball is in play. </w:t>
      </w:r>
    </w:p>
    <w:p w:rsidR="00857A94" w:rsidRPr="00857A94" w:rsidRDefault="00857A94" w:rsidP="009301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>Referees</w:t>
      </w:r>
      <w:r w:rsidR="00930175"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should not restart play until they are satisfied all opposition</w:t>
      </w: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0175"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players are at least 10 metres outside the penalty area. </w:t>
      </w:r>
    </w:p>
    <w:p w:rsidR="00930175" w:rsidRPr="00857A94" w:rsidRDefault="00930175" w:rsidP="0093017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The ball is in play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once it is kicked directly out of the penalty area.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Offside</w:t>
      </w:r>
    </w:p>
    <w:p w:rsidR="00857A94" w:rsidRDefault="00930175" w:rsidP="009301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The official offside rule (Law 11, FIFA Laws of the Game) does not apply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to Under 12.</w:t>
      </w:r>
    </w:p>
    <w:p w:rsidR="00930175" w:rsidRPr="00857A94" w:rsidRDefault="00930175" w:rsidP="009301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Goals can be scored from the offside position.</w:t>
      </w:r>
    </w:p>
    <w:p w:rsidR="00930175" w:rsidRPr="00857A94" w:rsidRDefault="00857A94" w:rsidP="009301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>Referees</w:t>
      </w:r>
      <w:r w:rsidR="00930175"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should direct players permanently standing in blatant</w:t>
      </w: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0175" w:rsidRPr="00857A94">
        <w:rPr>
          <w:rFonts w:ascii="Times New Roman" w:hAnsi="Times New Roman" w:cs="Times New Roman"/>
          <w:b/>
          <w:color w:val="000000"/>
          <w:sz w:val="24"/>
          <w:szCs w:val="24"/>
        </w:rPr>
        <w:t>offside positions to move into onside positions.</w:t>
      </w:r>
    </w:p>
    <w:p w:rsidR="00930175" w:rsidRPr="00857A94" w:rsidRDefault="00930175" w:rsidP="0093017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Children should be made aware of the official offside rule during training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and be encouraged to adopt this philosophy during the game at all times.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A94" w:rsidRPr="00857A94">
        <w:rPr>
          <w:rFonts w:ascii="Times New Roman" w:hAnsi="Times New Roman" w:cs="Times New Roman"/>
          <w:b/>
          <w:color w:val="000000"/>
          <w:sz w:val="24"/>
          <w:szCs w:val="24"/>
        </w:rPr>
        <w:t>It is important that the spirit of the game is maintained.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Fouls and M</w:t>
      </w:r>
      <w:r w:rsidR="00930175"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isconduct</w:t>
      </w:r>
    </w:p>
    <w:p w:rsidR="00857A94" w:rsidRDefault="00930175" w:rsidP="009301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Indirect free kicks are awarded for all acts of handball or fouls and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misconduct. </w:t>
      </w:r>
    </w:p>
    <w:p w:rsidR="00930175" w:rsidRPr="00857A94" w:rsidRDefault="00930175" w:rsidP="009301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Opponents must be at least 5 metres away from the ball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when the indirect free kick is taken. </w:t>
      </w: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>(An indirect free kick is where a</w:t>
      </w:r>
      <w:r w:rsidR="00857A94" w:rsidRP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>goal can be scored only if the ball subsequently touches another player</w:t>
      </w:r>
      <w:r w:rsidR="00857A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b/>
          <w:color w:val="000000"/>
          <w:sz w:val="24"/>
          <w:szCs w:val="24"/>
        </w:rPr>
        <w:t>before it enters the goal).</w:t>
      </w:r>
    </w:p>
    <w:p w:rsidR="00930175" w:rsidRPr="00857A94" w:rsidRDefault="00930175" w:rsidP="0093017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For deliberate or serious acts of handball or fouls and misconduct in the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penalty area, a penalty kick is awarded from an 8 metre penalty mark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with only a goalkeeper in position. All other players must be outside the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penalty area and be at least 5 metres behind the penalty mark.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Fouls and misconduct are: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kicks or attempts to kick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trips or attempts to trip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jumps at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charges at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strikes or attempts to strike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pushes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tackles an opponent from behind to gain possession of the ball;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makes contact with the opponent before touching the ball;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holds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spits at an opponent;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handles the ball deliberately;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plays in a dangerous manner; and</w:t>
      </w: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• impedes the progress of a player.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Field Layouts</w:t>
      </w:r>
    </w:p>
    <w:p w:rsidR="00D83AF5" w:rsidRPr="00D83AF5" w:rsidRDefault="00930175" w:rsidP="00D83AF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3AF5">
        <w:rPr>
          <w:rFonts w:ascii="Times New Roman" w:hAnsi="Times New Roman" w:cs="Times New Roman"/>
          <w:color w:val="000000"/>
          <w:sz w:val="24"/>
          <w:szCs w:val="24"/>
        </w:rPr>
        <w:t xml:space="preserve">Fields for Under 12 Football are </w:t>
      </w:r>
      <w:r w:rsidR="00D83AF5" w:rsidRPr="00D83AF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D83AF5">
        <w:rPr>
          <w:rFonts w:ascii="Times New Roman" w:hAnsi="Times New Roman" w:cs="Times New Roman"/>
          <w:color w:val="000000"/>
          <w:sz w:val="24"/>
          <w:szCs w:val="24"/>
        </w:rPr>
        <w:t>aximum of 2 pitches on a full-size football pitch.</w:t>
      </w:r>
    </w:p>
    <w:p w:rsidR="00930175" w:rsidRPr="00D83AF5" w:rsidRDefault="00D83AF5" w:rsidP="00D83AF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3AF5">
        <w:rPr>
          <w:rFonts w:ascii="Times New Roman" w:hAnsi="Times New Roman" w:cs="Times New Roman"/>
          <w:color w:val="000000"/>
          <w:sz w:val="24"/>
          <w:szCs w:val="24"/>
        </w:rPr>
        <w:t>Alternatively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83AF5">
        <w:rPr>
          <w:rFonts w:ascii="Times New Roman" w:hAnsi="Times New Roman" w:cs="Times New Roman"/>
          <w:color w:val="000000"/>
          <w:sz w:val="24"/>
          <w:szCs w:val="24"/>
        </w:rPr>
        <w:t xml:space="preserve"> 1 pitch </w:t>
      </w:r>
      <w:r w:rsidR="00930175" w:rsidRPr="00D83AF5">
        <w:rPr>
          <w:rFonts w:ascii="Times New Roman" w:hAnsi="Times New Roman" w:cs="Times New Roman"/>
          <w:color w:val="000000"/>
          <w:sz w:val="24"/>
          <w:szCs w:val="24"/>
        </w:rPr>
        <w:t>can be set-up penalty box to penalty box.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Field Markings</w:t>
      </w:r>
    </w:p>
    <w:p w:rsidR="00857A94" w:rsidRPr="00D83AF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Cones, markers or painted line markings are suitabl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Start of play and re-start after a goal</w:t>
      </w:r>
    </w:p>
    <w:p w:rsidR="00857A94" w:rsidRDefault="00930175" w:rsidP="00857A9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Pass to a team mate from the middle of the half way line. </w:t>
      </w:r>
    </w:p>
    <w:p w:rsidR="00857A94" w:rsidRDefault="00930175" w:rsidP="009301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All players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must be in their own half of the field of play. </w:t>
      </w:r>
    </w:p>
    <w:p w:rsidR="00857A94" w:rsidRDefault="00930175" w:rsidP="009301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Opponents must be at least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5 metres away from the ball until it is in play. </w:t>
      </w:r>
    </w:p>
    <w:p w:rsidR="00930175" w:rsidRPr="00857A94" w:rsidRDefault="00930175" w:rsidP="0093017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The ball must touch a team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mate before a goal can be scored.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3AF5" w:rsidRDefault="00D83AF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3AF5" w:rsidRDefault="00D83AF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Ball in and out of play</w:t>
      </w:r>
    </w:p>
    <w:p w:rsidR="00930175" w:rsidRPr="00857A94" w:rsidRDefault="00930175" w:rsidP="009301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The ball is out of play when it has wholly crossed the goal line or the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touch line on the ground or in the air, or when play has been stopped by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>Referee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Method of scoring</w:t>
      </w:r>
    </w:p>
    <w:p w:rsidR="00857A94" w:rsidRDefault="00930175" w:rsidP="009301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A goal is scored when the whole of the ball passes over the goal line,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between the goalposts and under the crossbar. 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Shin guards</w:t>
      </w:r>
    </w:p>
    <w:p w:rsidR="00930175" w:rsidRPr="00857A94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color w:val="000000"/>
          <w:sz w:val="24"/>
          <w:szCs w:val="24"/>
        </w:rPr>
        <w:t>Shin guards must be worn by all players without exception.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A94" w:rsidRPr="00857A94">
        <w:rPr>
          <w:rFonts w:ascii="Times New Roman" w:hAnsi="Times New Roman" w:cs="Times New Roman"/>
          <w:b/>
          <w:color w:val="000000"/>
          <w:sz w:val="24"/>
          <w:szCs w:val="24"/>
        </w:rPr>
        <w:t>Referees will not allow the player to participate without shin pads.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Concussion</w:t>
      </w:r>
    </w:p>
    <w:p w:rsidR="00930175" w:rsidRPr="00857A94" w:rsidRDefault="00930175" w:rsidP="009301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Any player suspected of suffering from concussion should be examined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by the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medial practitioner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who will be on site at each venue,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before returning to play. As a general rule; “If in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doubt, sit it out”.</w:t>
      </w:r>
    </w:p>
    <w:p w:rsidR="00857A94" w:rsidRDefault="00857A94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Substitutions</w:t>
      </w:r>
    </w:p>
    <w:p w:rsidR="00930175" w:rsidRPr="00857A94" w:rsidRDefault="00930175" w:rsidP="00857A9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Players may be rotated on and off the field at any time during the game.</w:t>
      </w:r>
    </w:p>
    <w:p w:rsidR="00857A94" w:rsidRDefault="00930175" w:rsidP="009301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A coach/parent may make substitutions while the ball is in play, ensuring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the player is off the field before the substitute goes on. </w:t>
      </w:r>
    </w:p>
    <w:p w:rsidR="00930175" w:rsidRPr="00857A94" w:rsidRDefault="00930175" w:rsidP="0093017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>Equal playing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time should be a priority ensuring all players regardless of age, gender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A94">
        <w:rPr>
          <w:rFonts w:ascii="Times New Roman" w:hAnsi="Times New Roman" w:cs="Times New Roman"/>
          <w:color w:val="000000"/>
          <w:sz w:val="24"/>
          <w:szCs w:val="24"/>
        </w:rPr>
        <w:t>and/or ability get to take the field.</w:t>
      </w:r>
    </w:p>
    <w:p w:rsidR="008B2862" w:rsidRPr="008B2862" w:rsidRDefault="00930175" w:rsidP="008B286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7A94">
        <w:rPr>
          <w:rFonts w:ascii="Times New Roman" w:hAnsi="Times New Roman" w:cs="Times New Roman"/>
          <w:color w:val="000000"/>
          <w:sz w:val="24"/>
          <w:szCs w:val="24"/>
        </w:rPr>
        <w:t xml:space="preserve">Regular rotation of players is key. Kids </w:t>
      </w:r>
      <w:r w:rsidR="00857A94">
        <w:rPr>
          <w:rFonts w:ascii="Times New Roman" w:hAnsi="Times New Roman" w:cs="Times New Roman"/>
          <w:color w:val="000000"/>
          <w:sz w:val="24"/>
          <w:szCs w:val="24"/>
        </w:rPr>
        <w:t>are at the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Championships to play football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– they just want to play! </w:t>
      </w:r>
    </w:p>
    <w:p w:rsidR="008B2862" w:rsidRPr="008B2862" w:rsidRDefault="008B2862" w:rsidP="008B286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2862" w:rsidRPr="008B2862" w:rsidRDefault="008B2862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b/>
          <w:color w:val="000000"/>
          <w:sz w:val="24"/>
          <w:szCs w:val="24"/>
        </w:rPr>
        <w:t>Referees</w:t>
      </w:r>
    </w:p>
    <w:p w:rsidR="00930175" w:rsidRPr="008B2862" w:rsidRDefault="00930175" w:rsidP="008B28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Each game is to be controlled by one </w:t>
      </w:r>
      <w:r w:rsidR="008B2862" w:rsidRPr="008B2862">
        <w:rPr>
          <w:rFonts w:ascii="Times New Roman" w:hAnsi="Times New Roman" w:cs="Times New Roman"/>
          <w:color w:val="000000"/>
          <w:sz w:val="24"/>
          <w:szCs w:val="24"/>
        </w:rPr>
        <w:t>Referee,</w:t>
      </w:r>
    </w:p>
    <w:p w:rsidR="008B2862" w:rsidRDefault="00930175" w:rsidP="009301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The main role of the 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>Referee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 is to keep the game moving fluently,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limit stoppages and assist players with all match re-starts. </w:t>
      </w:r>
    </w:p>
    <w:p w:rsidR="00930175" w:rsidRPr="008B2862" w:rsidRDefault="00930175" w:rsidP="009301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Most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importantly, they must make every effort to create an environment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that ensures that all players have fun, are learning the game and have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maximum involvement.</w:t>
      </w:r>
    </w:p>
    <w:p w:rsidR="00930175" w:rsidRPr="008B2862" w:rsidRDefault="00930175" w:rsidP="008B28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>Referees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>can be students from the Football Program Schools,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>teacher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, parent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(Regional Championships) or official referee (for the State championships)</w:t>
      </w:r>
    </w:p>
    <w:p w:rsidR="00930175" w:rsidRDefault="00930175" w:rsidP="009301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Most importantly, remember the children are learning the game – be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flexible and patient.</w:t>
      </w:r>
    </w:p>
    <w:p w:rsidR="008B2862" w:rsidRPr="008B2862" w:rsidRDefault="008B2862" w:rsidP="00D83A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930175" w:rsidRPr="00930175" w:rsidRDefault="00930175" w:rsidP="00930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8B28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Referee</w:t>
      </w:r>
      <w:r w:rsidRPr="009301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should:</w:t>
      </w:r>
    </w:p>
    <w:p w:rsidR="00930175" w:rsidRPr="008B2862" w:rsidRDefault="00930175" w:rsidP="008B286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Encourage all children to have fun and different children to take re-starts;</w:t>
      </w:r>
    </w:p>
    <w:p w:rsidR="00930175" w:rsidRPr="008B2862" w:rsidRDefault="00930175" w:rsidP="008B286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Ensure the correct number of players are on the field;</w:t>
      </w:r>
    </w:p>
    <w:p w:rsidR="00930175" w:rsidRPr="008B2862" w:rsidRDefault="00930175" w:rsidP="008B286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Discourage players from permanently over-guarding the goal;</w:t>
      </w:r>
    </w:p>
    <w:p w:rsidR="00930175" w:rsidRPr="008B2862" w:rsidRDefault="00930175" w:rsidP="008B286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Check all players are wearing shin guards;</w:t>
      </w:r>
    </w:p>
    <w:p w:rsidR="00930175" w:rsidRPr="008B2862" w:rsidRDefault="00930175" w:rsidP="0093017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Use a “Ready, Set, Go” prompt to encourage quick decisions when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restarting play;</w:t>
      </w:r>
    </w:p>
    <w:p w:rsidR="00930175" w:rsidRPr="008B2862" w:rsidRDefault="00930175" w:rsidP="009301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Encourage children to dribble or pass ball to team mates rather than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kick the ball long;</w:t>
      </w:r>
    </w:p>
    <w:p w:rsidR="00930175" w:rsidRPr="008B2862" w:rsidRDefault="00930175" w:rsidP="009301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Ensure the opposing team is at least 10 metres outside the penalty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area for all goal line restarts;</w:t>
      </w:r>
    </w:p>
    <w:p w:rsidR="00930175" w:rsidRPr="008B2862" w:rsidRDefault="00930175" w:rsidP="009301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Ensure team officials and parents create a safe, enjoyable and positive</w:t>
      </w:r>
      <w:r w:rsidR="008B2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2862">
        <w:rPr>
          <w:rFonts w:ascii="Times New Roman" w:hAnsi="Times New Roman" w:cs="Times New Roman"/>
          <w:color w:val="000000"/>
          <w:sz w:val="24"/>
          <w:szCs w:val="24"/>
        </w:rPr>
        <w:t>playing environment for the children;</w:t>
      </w:r>
    </w:p>
    <w:p w:rsidR="00930175" w:rsidRPr="00D83AF5" w:rsidRDefault="00930175" w:rsidP="009301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Encourage children to be involved in all aspects of the game, attacking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AF5">
        <w:rPr>
          <w:rFonts w:ascii="Times New Roman" w:hAnsi="Times New Roman" w:cs="Times New Roman"/>
          <w:color w:val="000000"/>
          <w:sz w:val="24"/>
          <w:szCs w:val="24"/>
        </w:rPr>
        <w:t>and defending;</w:t>
      </w:r>
    </w:p>
    <w:p w:rsidR="00930175" w:rsidRPr="00D83AF5" w:rsidRDefault="00930175" w:rsidP="0093017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Award free kicks as appropriate to help children learn the rules and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AF5">
        <w:rPr>
          <w:rFonts w:ascii="Times New Roman" w:hAnsi="Times New Roman" w:cs="Times New Roman"/>
          <w:color w:val="000000"/>
          <w:sz w:val="24"/>
          <w:szCs w:val="24"/>
        </w:rPr>
        <w:t>consequences of committing fouls;</w:t>
      </w:r>
    </w:p>
    <w:p w:rsidR="00930175" w:rsidRPr="008B2862" w:rsidRDefault="00930175" w:rsidP="008B286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Explain the rules to players and why a free kick has been awarded;</w:t>
      </w:r>
    </w:p>
    <w:p w:rsidR="00930175" w:rsidRPr="00D83AF5" w:rsidRDefault="00930175" w:rsidP="0093017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Let the game flow and give instruction to all players on the run where</w:t>
      </w:r>
      <w:r w:rsidR="00D83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AF5">
        <w:rPr>
          <w:rFonts w:ascii="Times New Roman" w:hAnsi="Times New Roman" w:cs="Times New Roman"/>
          <w:color w:val="000000"/>
          <w:sz w:val="24"/>
          <w:szCs w:val="24"/>
        </w:rPr>
        <w:t>you can;</w:t>
      </w:r>
    </w:p>
    <w:p w:rsidR="00930175" w:rsidRPr="008B2862" w:rsidRDefault="00930175" w:rsidP="008B286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Praise and encourage both teams; and</w:t>
      </w:r>
    </w:p>
    <w:p w:rsidR="0080647F" w:rsidRPr="008B2862" w:rsidRDefault="00930175" w:rsidP="008B286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B2862">
        <w:rPr>
          <w:rFonts w:ascii="Times New Roman" w:hAnsi="Times New Roman" w:cs="Times New Roman"/>
          <w:color w:val="000000"/>
          <w:sz w:val="24"/>
          <w:szCs w:val="24"/>
        </w:rPr>
        <w:t>Be enthusiastic and approachable.</w:t>
      </w:r>
    </w:p>
    <w:p w:rsidR="00D83AF5" w:rsidRDefault="00D83AF5" w:rsidP="008B2862">
      <w:pPr>
        <w:rPr>
          <w:rFonts w:ascii="Times New Roman" w:hAnsi="Times New Roman" w:cs="Times New Roman"/>
          <w:sz w:val="24"/>
          <w:szCs w:val="24"/>
        </w:rPr>
      </w:pPr>
    </w:p>
    <w:p w:rsidR="008B2862" w:rsidRDefault="008B2862" w:rsidP="008B2862">
      <w:pPr>
        <w:jc w:val="center"/>
        <w:rPr>
          <w:b/>
          <w:sz w:val="36"/>
          <w:szCs w:val="36"/>
        </w:rPr>
      </w:pPr>
      <w:r w:rsidRPr="00B1332E">
        <w:rPr>
          <w:b/>
          <w:sz w:val="36"/>
          <w:szCs w:val="36"/>
        </w:rPr>
        <w:lastRenderedPageBreak/>
        <w:t>Thank you to our sponsors:</w:t>
      </w:r>
    </w:p>
    <w:p w:rsidR="008B2862" w:rsidRPr="00B1332E" w:rsidRDefault="008B2862" w:rsidP="008B2862">
      <w:pPr>
        <w:jc w:val="center"/>
        <w:rPr>
          <w:b/>
          <w:sz w:val="36"/>
          <w:szCs w:val="36"/>
        </w:rPr>
      </w:pPr>
    </w:p>
    <w:p w:rsidR="008B2862" w:rsidRPr="008B2862" w:rsidRDefault="008B2862" w:rsidP="008B2862">
      <w:pPr>
        <w:jc w:val="center"/>
        <w:rPr>
          <w:rFonts w:ascii="Arial" w:hAnsi="Arial"/>
          <w:b/>
          <w:sz w:val="28"/>
          <w:szCs w:val="28"/>
        </w:rPr>
      </w:pPr>
      <w:r w:rsidRPr="008B2862">
        <w:rPr>
          <w:b/>
          <w:sz w:val="28"/>
          <w:szCs w:val="28"/>
        </w:rPr>
        <w:t xml:space="preserve">Onside Sports provides SELECT balls for </w:t>
      </w:r>
      <w:bookmarkStart w:id="0" w:name="_gjdgxs"/>
      <w:bookmarkEnd w:id="0"/>
      <w:r w:rsidRPr="008B2862">
        <w:rPr>
          <w:b/>
          <w:sz w:val="28"/>
          <w:szCs w:val="28"/>
        </w:rPr>
        <w:t>the Championships.</w:t>
      </w:r>
    </w:p>
    <w:p w:rsidR="008B2862" w:rsidRPr="008B2862" w:rsidRDefault="000D52CB" w:rsidP="008B286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Armando’s Inters</w:t>
      </w:r>
      <w:r w:rsidR="008B2862" w:rsidRPr="008B2862">
        <w:rPr>
          <w:rFonts w:cs="Arial"/>
          <w:b/>
          <w:sz w:val="28"/>
          <w:szCs w:val="28"/>
        </w:rPr>
        <w:t>port provides the Fair Play Awards</w:t>
      </w:r>
    </w:p>
    <w:p w:rsidR="008B2862" w:rsidRDefault="008B2862" w:rsidP="008B2862">
      <w:pPr>
        <w:jc w:val="center"/>
        <w:rPr>
          <w:b/>
          <w:sz w:val="28"/>
          <w:szCs w:val="28"/>
        </w:rPr>
      </w:pPr>
      <w:r w:rsidRPr="008B2862">
        <w:rPr>
          <w:rFonts w:cs="Arial"/>
          <w:b/>
          <w:sz w:val="28"/>
          <w:szCs w:val="28"/>
        </w:rPr>
        <w:t>World of Plaster provides the Regionals and State Championship Cups</w:t>
      </w:r>
      <w:r w:rsidRPr="008B2862">
        <w:rPr>
          <w:b/>
          <w:sz w:val="28"/>
          <w:szCs w:val="28"/>
        </w:rPr>
        <w:t xml:space="preserve"> </w:t>
      </w:r>
    </w:p>
    <w:p w:rsidR="000D52CB" w:rsidRDefault="000D52CB" w:rsidP="008B286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Rigsafe</w:t>
      </w:r>
      <w:proofErr w:type="spellEnd"/>
      <w:r>
        <w:rPr>
          <w:b/>
          <w:sz w:val="28"/>
          <w:szCs w:val="28"/>
        </w:rPr>
        <w:t xml:space="preserve"> Lifting Solutions provides the medals for the Girls and Open Grand Finals</w:t>
      </w:r>
      <w:bookmarkStart w:id="1" w:name="_GoBack"/>
      <w:bookmarkEnd w:id="1"/>
    </w:p>
    <w:p w:rsidR="008B2862" w:rsidRDefault="008B2862" w:rsidP="008B2862">
      <w:pPr>
        <w:jc w:val="center"/>
        <w:rPr>
          <w:b/>
          <w:sz w:val="28"/>
          <w:szCs w:val="28"/>
        </w:rPr>
      </w:pPr>
    </w:p>
    <w:p w:rsidR="008B2862" w:rsidRDefault="008B2862" w:rsidP="008B2862">
      <w:pPr>
        <w:jc w:val="center"/>
        <w:rPr>
          <w:b/>
          <w:sz w:val="28"/>
          <w:szCs w:val="28"/>
        </w:rPr>
      </w:pPr>
    </w:p>
    <w:p w:rsidR="008B2862" w:rsidRPr="008B2862" w:rsidRDefault="008B2862" w:rsidP="008B2862">
      <w:pPr>
        <w:jc w:val="center"/>
        <w:rPr>
          <w:b/>
          <w:sz w:val="28"/>
          <w:szCs w:val="28"/>
        </w:rPr>
      </w:pPr>
    </w:p>
    <w:p w:rsidR="000D52CB" w:rsidRDefault="008B2862" w:rsidP="000D52CB">
      <w:pPr>
        <w:jc w:val="center"/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>
            <wp:extent cx="2133600" cy="950403"/>
            <wp:effectExtent l="0" t="0" r="0" b="2540"/>
            <wp:docPr id="11" name="Picture 11" descr="Description: C:\Users\E0374360\AppData\Local\Microsoft\Windows\Temporary Internet Files\Content.IE5\KGTJ80BA\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E0374360\AppData\Local\Microsoft\Windows\Temporary Internet Files\Content.IE5\KGTJ80BA\Logo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08" cy="98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2CB" w:rsidRPr="00AB12B1">
        <w:rPr>
          <w:noProof/>
        </w:rPr>
        <w:drawing>
          <wp:inline distT="0" distB="0" distL="0" distR="0" wp14:anchorId="6E977B40" wp14:editId="446025C9">
            <wp:extent cx="2312957" cy="895350"/>
            <wp:effectExtent l="0" t="0" r="0" b="0"/>
            <wp:docPr id="2" name="Picture 2" descr="Rigsafe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gsafe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49" cy="92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2CB">
        <w:rPr>
          <w:noProof/>
          <w:lang w:eastAsia="en-AU"/>
        </w:rPr>
        <w:drawing>
          <wp:inline distT="0" distB="0" distL="0" distR="0" wp14:anchorId="730376DA" wp14:editId="66F389D8">
            <wp:extent cx="2157715" cy="723900"/>
            <wp:effectExtent l="0" t="0" r="0" b="0"/>
            <wp:docPr id="9" name="Picture 9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nam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16" cy="77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2CB">
        <w:rPr>
          <w:noProof/>
          <w:lang w:eastAsia="en-AU"/>
        </w:rPr>
        <w:drawing>
          <wp:inline distT="0" distB="0" distL="0" distR="0" wp14:anchorId="40514753" wp14:editId="092A1C57">
            <wp:extent cx="2365375" cy="732611"/>
            <wp:effectExtent l="0" t="0" r="0" b="0"/>
            <wp:docPr id="8" name="Picture 8" descr="Webs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Websit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04" cy="78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62" w:rsidRDefault="008B2862" w:rsidP="008B2862">
      <w:pPr>
        <w:rPr>
          <w:noProof/>
          <w:lang w:eastAsia="en-AU"/>
        </w:rPr>
      </w:pPr>
      <w:r>
        <w:t xml:space="preserve">  </w:t>
      </w:r>
    </w:p>
    <w:p w:rsidR="008B2862" w:rsidRPr="00414F13" w:rsidRDefault="008B2862" w:rsidP="008B2862">
      <w:pPr>
        <w:rPr>
          <w:noProof/>
          <w:lang w:eastAsia="en-AU"/>
        </w:rPr>
      </w:pPr>
    </w:p>
    <w:p w:rsidR="008B2862" w:rsidRPr="00635F37" w:rsidRDefault="008B2862" w:rsidP="008B2862">
      <w:pPr>
        <w:rPr>
          <w:b/>
          <w:i/>
        </w:rPr>
      </w:pPr>
      <w:r w:rsidRPr="000D52CB">
        <w:rPr>
          <w:b/>
          <w:i/>
          <w:sz w:val="23"/>
          <w:szCs w:val="23"/>
        </w:rPr>
        <w:t>The School Sport WA Primary Schools Champions Cup’s focus is on children being able to participate in a friendly, healthy, organised environment, and the developing of fair play and life skills</w:t>
      </w:r>
      <w:r w:rsidRPr="00635F37">
        <w:rPr>
          <w:b/>
          <w:i/>
        </w:rPr>
        <w:t>.</w:t>
      </w:r>
    </w:p>
    <w:p w:rsidR="008B2862" w:rsidRPr="008B2862" w:rsidRDefault="008B2862" w:rsidP="008B2862">
      <w:pPr>
        <w:rPr>
          <w:rFonts w:ascii="Times New Roman" w:hAnsi="Times New Roman" w:cs="Times New Roman"/>
          <w:sz w:val="24"/>
          <w:szCs w:val="24"/>
        </w:rPr>
      </w:pPr>
    </w:p>
    <w:sectPr w:rsidR="008B2862" w:rsidRPr="008B2862" w:rsidSect="00D83AF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E37F0"/>
    <w:multiLevelType w:val="hybridMultilevel"/>
    <w:tmpl w:val="51989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C4B3F"/>
    <w:multiLevelType w:val="hybridMultilevel"/>
    <w:tmpl w:val="AE4ACD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7780C"/>
    <w:multiLevelType w:val="hybridMultilevel"/>
    <w:tmpl w:val="56880B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546C3"/>
    <w:multiLevelType w:val="hybridMultilevel"/>
    <w:tmpl w:val="B38EE7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0029B2"/>
    <w:multiLevelType w:val="hybridMultilevel"/>
    <w:tmpl w:val="54A0D6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1A7A8D"/>
    <w:multiLevelType w:val="hybridMultilevel"/>
    <w:tmpl w:val="88B27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2A180C"/>
    <w:multiLevelType w:val="hybridMultilevel"/>
    <w:tmpl w:val="0D5611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AA155B"/>
    <w:multiLevelType w:val="hybridMultilevel"/>
    <w:tmpl w:val="03A64F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9E7173"/>
    <w:multiLevelType w:val="hybridMultilevel"/>
    <w:tmpl w:val="452631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FC3116"/>
    <w:multiLevelType w:val="hybridMultilevel"/>
    <w:tmpl w:val="7CC075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FF77D3"/>
    <w:multiLevelType w:val="hybridMultilevel"/>
    <w:tmpl w:val="78306C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3E1904"/>
    <w:multiLevelType w:val="hybridMultilevel"/>
    <w:tmpl w:val="4C049B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4468E1"/>
    <w:multiLevelType w:val="hybridMultilevel"/>
    <w:tmpl w:val="5CD4C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107D14"/>
    <w:multiLevelType w:val="hybridMultilevel"/>
    <w:tmpl w:val="10C0D2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2D5CE5"/>
    <w:multiLevelType w:val="hybridMultilevel"/>
    <w:tmpl w:val="6D0E4B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86678"/>
    <w:multiLevelType w:val="hybridMultilevel"/>
    <w:tmpl w:val="3C724D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9"/>
  </w:num>
  <w:num w:numId="5">
    <w:abstractNumId w:val="8"/>
  </w:num>
  <w:num w:numId="6">
    <w:abstractNumId w:val="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11"/>
  </w:num>
  <w:num w:numId="12">
    <w:abstractNumId w:val="1"/>
  </w:num>
  <w:num w:numId="13">
    <w:abstractNumId w:val="12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75"/>
    <w:rsid w:val="00007D2A"/>
    <w:rsid w:val="000D52CB"/>
    <w:rsid w:val="000D5E1B"/>
    <w:rsid w:val="003344E3"/>
    <w:rsid w:val="008568EA"/>
    <w:rsid w:val="00857A94"/>
    <w:rsid w:val="008B2862"/>
    <w:rsid w:val="00930175"/>
    <w:rsid w:val="00D83AF5"/>
    <w:rsid w:val="00D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81F8"/>
  <w15:docId w15:val="{F9A092EF-AFE7-43F7-835B-F86566BA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1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8E0B930F</Template>
  <TotalTime>2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CARVAJAL Antonio [Banksia Park Primary School]</dc:creator>
  <cp:keywords/>
  <dc:description/>
  <cp:lastModifiedBy>KELLY Karen [Coolbellup Community School]</cp:lastModifiedBy>
  <cp:revision>2</cp:revision>
  <dcterms:created xsi:type="dcterms:W3CDTF">2020-02-20T05:15:00Z</dcterms:created>
  <dcterms:modified xsi:type="dcterms:W3CDTF">2020-02-20T05:15:00Z</dcterms:modified>
</cp:coreProperties>
</file>